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EE9" w:rsidRPr="001565D3" w:rsidRDefault="008466C9" w:rsidP="001565D3">
      <w:pPr>
        <w:pStyle w:val="Heading1"/>
      </w:pPr>
      <w:r w:rsidRPr="001565D3">
        <w:t>BABYLON</w:t>
      </w:r>
    </w:p>
    <w:p w:rsidR="00A00FA5" w:rsidRPr="001565D3" w:rsidRDefault="00FA4DE9" w:rsidP="001565D3">
      <w:pPr>
        <w:pStyle w:val="Heading2"/>
      </w:pPr>
      <w:r>
        <w:t>24.–26. 3. 2019</w:t>
      </w:r>
    </w:p>
    <w:p w:rsidR="00A00FA5" w:rsidRPr="004C7BF0" w:rsidRDefault="00A00FA5" w:rsidP="001565D3">
      <w:pPr>
        <w:pStyle w:val="Heading3"/>
        <w:rPr>
          <w:rFonts w:ascii="Delm" w:hAnsi="Delm"/>
        </w:rPr>
      </w:pPr>
      <w:r w:rsidRPr="004C7BF0">
        <w:rPr>
          <w:rFonts w:ascii="Delm" w:hAnsi="Delm"/>
        </w:rPr>
        <w:t xml:space="preserve">Spolupráce bez řečí, komunikace bez ostychu, setkání bez předsudků? Zkus to! </w:t>
      </w:r>
      <w:r w:rsidR="00C01B81" w:rsidRPr="004C7BF0">
        <w:rPr>
          <w:rFonts w:ascii="Delm" w:hAnsi="Delm"/>
        </w:rPr>
        <w:br/>
      </w:r>
      <w:r w:rsidRPr="004C7BF0">
        <w:rPr>
          <w:rFonts w:ascii="Delm" w:hAnsi="Delm"/>
        </w:rPr>
        <w:t>Pomoc na zahradě Ekocentra.</w:t>
      </w:r>
    </w:p>
    <w:p w:rsidR="00294C11" w:rsidRPr="004C7BF0" w:rsidRDefault="00294C11" w:rsidP="00A00FA5">
      <w:pPr>
        <w:rPr>
          <w:rFonts w:ascii="Delm" w:hAnsi="Delm"/>
        </w:rPr>
      </w:pPr>
      <w:r w:rsidRPr="004C7BF0">
        <w:rPr>
          <w:rFonts w:ascii="Delm" w:hAnsi="Delm"/>
        </w:rPr>
        <w:t>místo: Ekocentrum Důbrava Hodonín</w:t>
      </w:r>
    </w:p>
    <w:p w:rsidR="00294C11" w:rsidRPr="004C7BF0" w:rsidRDefault="00294C11" w:rsidP="00A00FA5">
      <w:pPr>
        <w:rPr>
          <w:rFonts w:ascii="Delm" w:hAnsi="Delm"/>
        </w:rPr>
      </w:pPr>
      <w:r w:rsidRPr="004C7BF0">
        <w:rPr>
          <w:rFonts w:ascii="Delm" w:hAnsi="Delm"/>
        </w:rPr>
        <w:t>kontakt: Shushan Harutyunyan</w:t>
      </w:r>
    </w:p>
    <w:p w:rsidR="00294C11" w:rsidRPr="004C7BF0" w:rsidRDefault="00294C11" w:rsidP="00A00FA5">
      <w:pPr>
        <w:rPr>
          <w:rFonts w:ascii="Delm" w:hAnsi="Delm"/>
        </w:rPr>
      </w:pPr>
      <w:r w:rsidRPr="004C7BF0">
        <w:rPr>
          <w:rFonts w:ascii="Delm" w:hAnsi="Delm"/>
        </w:rPr>
        <w:t>novybabylon@gmail.com</w:t>
      </w:r>
    </w:p>
    <w:p w:rsidR="00103B5E" w:rsidRPr="004C7BF0" w:rsidRDefault="00294C11" w:rsidP="000E4990">
      <w:pPr>
        <w:rPr>
          <w:rFonts w:ascii="Delm" w:hAnsi="Delm"/>
        </w:rPr>
      </w:pPr>
      <w:r w:rsidRPr="004C7BF0">
        <w:rPr>
          <w:rFonts w:ascii="Delm" w:hAnsi="Delm"/>
        </w:rPr>
        <w:t>cena: 50</w:t>
      </w:r>
      <w:r w:rsidRPr="004C7BF0">
        <w:rPr>
          <w:rFonts w:ascii="Cambria Math" w:hAnsi="Cambria Math" w:cs="Cambria Math"/>
        </w:rPr>
        <w:t> </w:t>
      </w:r>
      <w:r w:rsidRPr="004C7BF0">
        <w:rPr>
          <w:rFonts w:ascii="Delm" w:hAnsi="Delm"/>
        </w:rPr>
        <w:t>Kč</w:t>
      </w:r>
    </w:p>
    <w:sectPr w:rsidR="00103B5E" w:rsidRPr="004C7BF0" w:rsidSect="006F40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646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0F4" w:rsidRDefault="00D270F4" w:rsidP="00A00FA5">
      <w:r>
        <w:separator/>
      </w:r>
    </w:p>
  </w:endnote>
  <w:endnote w:type="continuationSeparator" w:id="0">
    <w:p w:rsidR="00D270F4" w:rsidRDefault="00D270F4" w:rsidP="00A00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lm Light Italic">
    <w:altName w:val="Times New Roman"/>
    <w:charset w:val="00"/>
    <w:family w:val="auto"/>
    <w:pitch w:val="variable"/>
    <w:sig w:usb0="00000001" w:usb1="4000204A" w:usb2="00000000" w:usb3="00000000" w:csb0="00000093" w:csb1="00000000"/>
  </w:font>
  <w:font w:name="Delm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lm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lm Regular">
    <w:altName w:val="Times New Roman"/>
    <w:charset w:val="00"/>
    <w:family w:val="auto"/>
    <w:pitch w:val="variable"/>
    <w:sig w:usb0="00000001" w:usb1="4000204A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Del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0AD" w:rsidRDefault="006F40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093" w:rsidRDefault="006F40AD" w:rsidP="00A00FA5">
    <w:pPr>
      <w:pStyle w:val="Footer"/>
    </w:pPr>
    <w:bookmarkStart w:id="0" w:name="_GoBack"/>
    <w:r>
      <w:rPr>
        <w:lang w:val="cs-CZ" w:eastAsia="cs-CZ"/>
      </w:rPr>
      <w:drawing>
        <wp:anchor distT="0" distB="0" distL="114300" distR="114300" simplePos="0" relativeHeight="251662336" behindDoc="0" locked="0" layoutInCell="1" allowOverlap="1" wp14:anchorId="6A4FCD21" wp14:editId="0FF02170">
          <wp:simplePos x="0" y="0"/>
          <wp:positionH relativeFrom="margin">
            <wp:posOffset>0</wp:posOffset>
          </wp:positionH>
          <wp:positionV relativeFrom="paragraph">
            <wp:posOffset>-2661920</wp:posOffset>
          </wp:positionV>
          <wp:extent cx="1009015" cy="503555"/>
          <wp:effectExtent l="0" t="0" r="635" b="0"/>
          <wp:wrapTight wrapText="bothSides">
            <wp:wrapPolygon edited="0">
              <wp:start x="0" y="0"/>
              <wp:lineTo x="0" y="20429"/>
              <wp:lineTo x="21206" y="20429"/>
              <wp:lineTo x="21206" y="0"/>
              <wp:lineTo x="0" y="0"/>
            </wp:wrapPolygon>
          </wp:wrapTight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cs-CZ" w:eastAsia="cs-CZ"/>
      </w:rPr>
      <w:drawing>
        <wp:anchor distT="0" distB="0" distL="114300" distR="114300" simplePos="0" relativeHeight="251663360" behindDoc="0" locked="0" layoutInCell="1" allowOverlap="1" wp14:anchorId="68542292" wp14:editId="07B98FF8">
          <wp:simplePos x="0" y="0"/>
          <wp:positionH relativeFrom="column">
            <wp:posOffset>1143000</wp:posOffset>
          </wp:positionH>
          <wp:positionV relativeFrom="paragraph">
            <wp:posOffset>-2776220</wp:posOffset>
          </wp:positionV>
          <wp:extent cx="1467485" cy="647700"/>
          <wp:effectExtent l="0" t="0" r="0" b="0"/>
          <wp:wrapTight wrapText="bothSides">
            <wp:wrapPolygon edited="0">
              <wp:start x="0" y="0"/>
              <wp:lineTo x="0" y="20965"/>
              <wp:lineTo x="21310" y="20965"/>
              <wp:lineTo x="21310" y="0"/>
              <wp:lineTo x="0" y="0"/>
            </wp:wrapPolygon>
          </wp:wrapTight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48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cs-CZ" w:eastAsia="cs-CZ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A3194A2" wp14:editId="6A6CAD2F">
              <wp:simplePos x="0" y="0"/>
              <wp:positionH relativeFrom="margin">
                <wp:posOffset>0</wp:posOffset>
              </wp:positionH>
              <wp:positionV relativeFrom="paragraph">
                <wp:posOffset>-3116580</wp:posOffset>
              </wp:positionV>
              <wp:extent cx="958850" cy="273050"/>
              <wp:effectExtent l="0" t="0" r="0" b="0"/>
              <wp:wrapTight wrapText="bothSides">
                <wp:wrapPolygon edited="0">
                  <wp:start x="858" y="0"/>
                  <wp:lineTo x="858" y="19591"/>
                  <wp:lineTo x="20170" y="19591"/>
                  <wp:lineTo x="20170" y="0"/>
                  <wp:lineTo x="858" y="0"/>
                </wp:wrapPolygon>
              </wp:wrapTight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2093" w:rsidRPr="00E05AEB" w:rsidRDefault="00EA2093" w:rsidP="00E05AEB">
                          <w:pPr>
                            <w:pStyle w:val="Heading4"/>
                          </w:pPr>
                          <w:r w:rsidRPr="00E05AEB">
                            <w:t>Podporují</w:t>
                          </w:r>
                          <w:r w:rsidR="00FA4DE9">
                            <w:t xml:space="preserve"> nás</w:t>
                          </w:r>
                          <w:r w:rsidRPr="00E05AEB"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194A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0;margin-top:-245.4pt;width:75.5pt;height:21.5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" filled="f" stroked="f">
              <v:textbox>
                <w:txbxContent>
                  <w:p w:rsidR="00EA2093" w:rsidRPr="00E05AEB" w:rsidRDefault="00EA2093" w:rsidP="00E05AEB">
                    <w:pPr>
                      <w:pStyle w:val="Heading4"/>
                    </w:pPr>
                    <w:r w:rsidRPr="00E05AEB">
                      <w:t>Podporují</w:t>
                    </w:r>
                    <w:r w:rsidR="00FA4DE9">
                      <w:t xml:space="preserve"> nás</w:t>
                    </w:r>
                    <w:r w:rsidRPr="00E05AEB">
                      <w:t>: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lang w:val="cs-CZ" w:eastAsia="cs-CZ"/>
      </w:rPr>
      <w:drawing>
        <wp:anchor distT="0" distB="0" distL="114300" distR="114300" simplePos="0" relativeHeight="251665408" behindDoc="0" locked="0" layoutInCell="1" allowOverlap="1" wp14:anchorId="1553ABDF" wp14:editId="56EFA04B">
          <wp:simplePos x="0" y="0"/>
          <wp:positionH relativeFrom="margin">
            <wp:posOffset>0</wp:posOffset>
          </wp:positionH>
          <wp:positionV relativeFrom="paragraph">
            <wp:posOffset>-1938020</wp:posOffset>
          </wp:positionV>
          <wp:extent cx="4229100" cy="991870"/>
          <wp:effectExtent l="0" t="0" r="0" b="0"/>
          <wp:wrapTight wrapText="bothSides">
            <wp:wrapPolygon edited="0">
              <wp:start x="389" y="0"/>
              <wp:lineTo x="292" y="1245"/>
              <wp:lineTo x="681" y="13275"/>
              <wp:lineTo x="0" y="19083"/>
              <wp:lineTo x="0" y="21157"/>
              <wp:lineTo x="21211" y="21157"/>
              <wp:lineTo x="21503" y="21157"/>
              <wp:lineTo x="21503" y="14520"/>
              <wp:lineTo x="11578" y="13275"/>
              <wp:lineTo x="11870" y="9542"/>
              <wp:lineTo x="10411" y="8297"/>
              <wp:lineTo x="1654" y="6638"/>
              <wp:lineTo x="1751" y="1245"/>
              <wp:lineTo x="1654" y="0"/>
              <wp:lineTo x="389" y="0"/>
            </wp:wrapPolygon>
          </wp:wrapTight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9100" cy="99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lang w:val="cs-CZ" w:eastAsia="cs-CZ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D330A92" wp14:editId="0E4A3B03">
              <wp:simplePos x="0" y="0"/>
              <wp:positionH relativeFrom="column">
                <wp:posOffset>-1270</wp:posOffset>
              </wp:positionH>
              <wp:positionV relativeFrom="paragraph">
                <wp:posOffset>-786130</wp:posOffset>
              </wp:positionV>
              <wp:extent cx="6119495" cy="719455"/>
              <wp:effectExtent l="0" t="0" r="0" b="4445"/>
              <wp:wrapTight wrapText="bothSides">
                <wp:wrapPolygon edited="0">
                  <wp:start x="0" y="0"/>
                  <wp:lineTo x="0" y="21162"/>
                  <wp:lineTo x="21517" y="21162"/>
                  <wp:lineTo x="21517" y="0"/>
                  <wp:lineTo x="0" y="0"/>
                </wp:wrapPolygon>
              </wp:wrapTight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719455"/>
                      </a:xfrm>
                      <a:prstGeom prst="rect">
                        <a:avLst/>
                      </a:prstGeom>
                      <a:solidFill>
                        <a:srgbClr val="8EC037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A2093" w:rsidRDefault="00FA4DE9" w:rsidP="00EF68A0">
                          <w:pPr>
                            <w:pStyle w:val="Heading5"/>
                          </w:pPr>
                          <w:r>
                            <w:t>WWW</w:t>
                          </w:r>
                          <w:r w:rsidR="00EA2093" w:rsidRPr="00EF68A0">
                            <w:t>.BRONTOSAURUS.CZ</w:t>
                          </w:r>
                        </w:p>
                        <w:p w:rsidR="00414A33" w:rsidRPr="00414A33" w:rsidRDefault="00414A33" w:rsidP="00414A33"/>
                      </w:txbxContent>
                    </wps:txbx>
                    <wps:bodyPr rot="0" spcFirstLastPara="0" vertOverflow="overflow" horzOverflow="overflow" vert="horz" wrap="square" lIns="0" tIns="1656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330A92" id="Rectangle 6" o:spid="_x0000_s1029" style="position:absolute;margin-left:-.1pt;margin-top:-61.9pt;width:481.85pt;height:56.6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" fillcolor="#8ec037" stroked="f">
              <v:textbox inset="0,4.6mm,0,0">
                <w:txbxContent>
                  <w:p w:rsidR="00EA2093" w:rsidRDefault="00FA4DE9" w:rsidP="00EF68A0">
                    <w:pPr>
                      <w:pStyle w:val="Heading5"/>
                    </w:pPr>
                    <w:r>
                      <w:t>WWW</w:t>
                    </w:r>
                    <w:r w:rsidR="00EA2093" w:rsidRPr="00EF68A0">
                      <w:t>.BRONTOSAURUS.CZ</w:t>
                    </w:r>
                  </w:p>
                  <w:p w:rsidR="00414A33" w:rsidRPr="00414A33" w:rsidRDefault="00414A33" w:rsidP="00414A33"/>
                </w:txbxContent>
              </v:textbox>
              <w10:wrap type="tigh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0AD" w:rsidRDefault="006F40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0F4" w:rsidRDefault="00D270F4" w:rsidP="00A00FA5">
      <w:r>
        <w:separator/>
      </w:r>
    </w:p>
  </w:footnote>
  <w:footnote w:type="continuationSeparator" w:id="0">
    <w:p w:rsidR="00D270F4" w:rsidRDefault="00D270F4" w:rsidP="00A00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0AD" w:rsidRDefault="006F40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093" w:rsidRDefault="001C2A2C" w:rsidP="00A00FA5">
    <w:pPr>
      <w:pStyle w:val="Header"/>
    </w:pPr>
    <w:r>
      <w:rPr>
        <w:lang w:val="cs-CZ" w:eastAsia="cs-CZ"/>
      </w:rPr>
      <w:drawing>
        <wp:anchor distT="0" distB="0" distL="114300" distR="114300" simplePos="0" relativeHeight="251666432" behindDoc="0" locked="0" layoutInCell="1" allowOverlap="1" wp14:anchorId="0BBD1383" wp14:editId="7479FBD3">
          <wp:simplePos x="0" y="0"/>
          <wp:positionH relativeFrom="margin">
            <wp:posOffset>3649980</wp:posOffset>
          </wp:positionH>
          <wp:positionV relativeFrom="paragraph">
            <wp:posOffset>30480</wp:posOffset>
          </wp:positionV>
          <wp:extent cx="1036320" cy="440055"/>
          <wp:effectExtent l="0" t="0" r="0" b="0"/>
          <wp:wrapTight wrapText="bothSides">
            <wp:wrapPolygon edited="0">
              <wp:start x="1588" y="0"/>
              <wp:lineTo x="0" y="3740"/>
              <wp:lineTo x="0" y="14961"/>
              <wp:lineTo x="1588" y="19948"/>
              <wp:lineTo x="17471" y="19948"/>
              <wp:lineTo x="19588" y="12468"/>
              <wp:lineTo x="19588" y="3740"/>
              <wp:lineTo x="17471" y="0"/>
              <wp:lineTo x="1588" y="0"/>
            </wp:wrapPolygon>
          </wp:wrapTight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icon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943" b="-9217"/>
                  <a:stretch/>
                </pic:blipFill>
                <pic:spPr bwMode="auto">
                  <a:xfrm>
                    <a:off x="0" y="0"/>
                    <a:ext cx="1036320" cy="440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2093">
      <w:rPr>
        <w:lang w:val="cs-CZ" w:eastAsia="cs-CZ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586EA10C" wp14:editId="2438E62E">
              <wp:simplePos x="0" y="0"/>
              <wp:positionH relativeFrom="margin">
                <wp:posOffset>4587240</wp:posOffset>
              </wp:positionH>
              <wp:positionV relativeFrom="paragraph">
                <wp:posOffset>103505</wp:posOffset>
              </wp:positionV>
              <wp:extent cx="1714500" cy="342900"/>
              <wp:effectExtent l="0" t="0" r="0" b="12700"/>
              <wp:wrapTight wrapText="bothSides">
                <wp:wrapPolygon edited="0">
                  <wp:start x="320" y="0"/>
                  <wp:lineTo x="320" y="20800"/>
                  <wp:lineTo x="20800" y="20800"/>
                  <wp:lineTo x="20800" y="0"/>
                  <wp:lineTo x="320" y="0"/>
                </wp:wrapPolygon>
              </wp:wrapTight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2093" w:rsidRPr="00FA4DE9" w:rsidRDefault="00EA2093" w:rsidP="00EC22F7">
                          <w:pPr>
                            <w:pStyle w:val="Heading6"/>
                            <w:rPr>
                              <w:rFonts w:ascii="Delm Light" w:hAnsi="Delm Light"/>
                            </w:rPr>
                          </w:pPr>
                          <w:r w:rsidRPr="00FA4DE9">
                            <w:rPr>
                              <w:rFonts w:ascii="Delm Light" w:hAnsi="Delm Light"/>
                            </w:rPr>
                            <w:t>hnutibrontosaurus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EA10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361.2pt;margin-top:8.15pt;width:135pt;height:27pt;z-index:2516684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2Q5qQIAAKU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" filled="f" stroked="f">
              <v:textbox>
                <w:txbxContent>
                  <w:p w:rsidR="00EA2093" w:rsidRPr="00FA4DE9" w:rsidRDefault="00EA2093" w:rsidP="00EC22F7">
                    <w:pPr>
                      <w:pStyle w:val="Heading6"/>
                      <w:rPr>
                        <w:rFonts w:ascii="Delm Light" w:hAnsi="Delm Light"/>
                      </w:rPr>
                    </w:pPr>
                    <w:r w:rsidRPr="00FA4DE9">
                      <w:rPr>
                        <w:rFonts w:ascii="Delm Light" w:hAnsi="Delm Light"/>
                      </w:rPr>
                      <w:t>hnutibrontosaurus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EA2093">
      <w:rPr>
        <w:lang w:val="cs-CZ"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D6DBBE" wp14:editId="4723D290">
              <wp:simplePos x="0" y="0"/>
              <wp:positionH relativeFrom="column">
                <wp:posOffset>2939778</wp:posOffset>
              </wp:positionH>
              <wp:positionV relativeFrom="paragraph">
                <wp:posOffset>4175760</wp:posOffset>
              </wp:positionV>
              <wp:extent cx="4211955" cy="4211955"/>
              <wp:effectExtent l="0" t="0" r="4445" b="4445"/>
              <wp:wrapNone/>
              <wp:docPr id="4" name="Oval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211955" cy="4211955"/>
                      </a:xfrm>
                      <a:prstGeom prst="ellipse">
                        <a:avLst/>
                      </a:prstGeom>
                      <a:blipFill rotWithShape="1"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ED53581" id="Oval 4" o:spid="_x0000_s1026" style="position:absolute;margin-left:231.5pt;margin-top:328.8pt;width:331.65pt;height:33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" stroked="f">
              <v:fill r:id="rId3" o:title="" recolor="t" rotate="t" type="frame"/>
              <v:path arrowok="t"/>
              <o:lock v:ext="edit" aspectratio="t"/>
            </v:oval>
          </w:pict>
        </mc:Fallback>
      </mc:AlternateContent>
    </w:r>
    <w:r w:rsidR="00EA2093">
      <w:rPr>
        <w:lang w:val="cs-CZ"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032EA7" wp14:editId="72AE78D5">
              <wp:simplePos x="0" y="0"/>
              <wp:positionH relativeFrom="column">
                <wp:posOffset>-3762375</wp:posOffset>
              </wp:positionH>
              <wp:positionV relativeFrom="paragraph">
                <wp:posOffset>-5583555</wp:posOffset>
              </wp:positionV>
              <wp:extent cx="12563475" cy="12563475"/>
              <wp:effectExtent l="0" t="0" r="9525" b="9525"/>
              <wp:wrapNone/>
              <wp:docPr id="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63475" cy="12563475"/>
                      </a:xfrm>
                      <a:prstGeom prst="ellipse">
                        <a:avLst/>
                      </a:prstGeom>
                      <a:solidFill>
                        <a:srgbClr val="8EC037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A2093" w:rsidRDefault="00EA2093" w:rsidP="00A07E9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0032EA7" id="Oval 1" o:spid="_x0000_s1027" style="position:absolute;margin-left:-296.25pt;margin-top:-439.65pt;width:989.25pt;height:98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" fillcolor="#8ec037" stroked="f">
              <v:textbox>
                <w:txbxContent>
                  <w:p w:rsidR="00EA2093" w:rsidRDefault="00EA2093" w:rsidP="00A07E95">
                    <w:pPr>
                      <w:jc w:val="center"/>
                    </w:pPr>
                  </w:p>
                </w:txbxContent>
              </v:textbox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0AD" w:rsidRDefault="006F40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F0"/>
    <w:rsid w:val="000345D7"/>
    <w:rsid w:val="00046953"/>
    <w:rsid w:val="000D0C54"/>
    <w:rsid w:val="000E4990"/>
    <w:rsid w:val="00103B5E"/>
    <w:rsid w:val="00114E31"/>
    <w:rsid w:val="001174B9"/>
    <w:rsid w:val="001565D3"/>
    <w:rsid w:val="001B442B"/>
    <w:rsid w:val="001C2A2C"/>
    <w:rsid w:val="001D32DE"/>
    <w:rsid w:val="002523F2"/>
    <w:rsid w:val="00294C11"/>
    <w:rsid w:val="00323DE3"/>
    <w:rsid w:val="003C2B29"/>
    <w:rsid w:val="00405E35"/>
    <w:rsid w:val="00414A33"/>
    <w:rsid w:val="00420BBC"/>
    <w:rsid w:val="004C7BF0"/>
    <w:rsid w:val="00510A74"/>
    <w:rsid w:val="00542D49"/>
    <w:rsid w:val="00634EB2"/>
    <w:rsid w:val="006D495A"/>
    <w:rsid w:val="006E4544"/>
    <w:rsid w:val="006F40AD"/>
    <w:rsid w:val="006F62B2"/>
    <w:rsid w:val="007D17FA"/>
    <w:rsid w:val="00811989"/>
    <w:rsid w:val="008466C9"/>
    <w:rsid w:val="009B5B59"/>
    <w:rsid w:val="00A00FA5"/>
    <w:rsid w:val="00A02ED9"/>
    <w:rsid w:val="00A07E95"/>
    <w:rsid w:val="00A97093"/>
    <w:rsid w:val="00AE3899"/>
    <w:rsid w:val="00AE7DA9"/>
    <w:rsid w:val="00B41EE9"/>
    <w:rsid w:val="00C01B81"/>
    <w:rsid w:val="00C11DDB"/>
    <w:rsid w:val="00C95BEE"/>
    <w:rsid w:val="00D270F4"/>
    <w:rsid w:val="00D30DD7"/>
    <w:rsid w:val="00D536CC"/>
    <w:rsid w:val="00D6296B"/>
    <w:rsid w:val="00D6636C"/>
    <w:rsid w:val="00E05AEB"/>
    <w:rsid w:val="00EA2093"/>
    <w:rsid w:val="00EC22F7"/>
    <w:rsid w:val="00EF68A0"/>
    <w:rsid w:val="00F733F5"/>
    <w:rsid w:val="00F9079B"/>
    <w:rsid w:val="00FA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BFF689B6-59CE-4156-9E8F-35E9C170C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FA5"/>
    <w:rPr>
      <w:rFonts w:ascii="Delm Light Italic" w:hAnsi="Delm Light Italic"/>
      <w:noProof/>
      <w:color w:val="137C67"/>
      <w:sz w:val="48"/>
      <w:szCs w:val="48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1565D3"/>
    <w:pPr>
      <w:outlineLvl w:val="0"/>
    </w:pPr>
    <w:rPr>
      <w:rFonts w:ascii="Delm Bold" w:hAnsi="Delm Bold"/>
      <w:caps/>
      <w:color w:val="FFFFFF" w:themeColor="background1"/>
      <w:sz w:val="140"/>
      <w:szCs w:val="140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1565D3"/>
    <w:pPr>
      <w:spacing w:after="120"/>
      <w:outlineLvl w:val="1"/>
    </w:pPr>
    <w:rPr>
      <w:rFonts w:ascii="Delm Bold" w:hAnsi="Delm Bold"/>
      <w:sz w:val="96"/>
      <w:szCs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65D3"/>
    <w:pPr>
      <w:spacing w:after="120"/>
      <w:outlineLvl w:val="2"/>
    </w:pPr>
    <w:rPr>
      <w:rFonts w:ascii="Delm Light" w:hAnsi="Delm Light"/>
      <w:sz w:val="60"/>
      <w:szCs w:val="6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E05AEB"/>
    <w:pPr>
      <w:outlineLvl w:val="3"/>
    </w:pPr>
    <w:rPr>
      <w:rFonts w:ascii="Delm Bold" w:hAnsi="Delm Bold"/>
      <w:sz w:val="24"/>
      <w:szCs w:val="24"/>
    </w:rPr>
  </w:style>
  <w:style w:type="paragraph" w:styleId="Heading5">
    <w:name w:val="heading 5"/>
    <w:basedOn w:val="Heading3"/>
    <w:next w:val="Normal"/>
    <w:link w:val="Heading5Char"/>
    <w:uiPriority w:val="9"/>
    <w:unhideWhenUsed/>
    <w:qFormat/>
    <w:rsid w:val="00EF68A0"/>
    <w:pPr>
      <w:jc w:val="center"/>
      <w:outlineLvl w:val="4"/>
    </w:pPr>
    <w:rPr>
      <w:rFonts w:ascii="Delm Bold" w:hAnsi="Delm Bold"/>
      <w:sz w:val="66"/>
      <w:szCs w:val="66"/>
    </w:rPr>
  </w:style>
  <w:style w:type="paragraph" w:styleId="Heading6">
    <w:name w:val="heading 6"/>
    <w:basedOn w:val="Heading4"/>
    <w:next w:val="Normal"/>
    <w:link w:val="Heading6Char"/>
    <w:uiPriority w:val="9"/>
    <w:unhideWhenUsed/>
    <w:qFormat/>
    <w:rsid w:val="00EC22F7"/>
    <w:pPr>
      <w:outlineLvl w:val="5"/>
    </w:pPr>
    <w:rPr>
      <w:rFonts w:ascii="Delm Regular" w:hAnsi="Delm Regular" w:cs="Helvetica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D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DA9"/>
  </w:style>
  <w:style w:type="paragraph" w:styleId="Footer">
    <w:name w:val="footer"/>
    <w:basedOn w:val="Normal"/>
    <w:link w:val="FooterChar"/>
    <w:uiPriority w:val="99"/>
    <w:unhideWhenUsed/>
    <w:rsid w:val="00AE7DA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DA9"/>
  </w:style>
  <w:style w:type="character" w:styleId="Hyperlink">
    <w:name w:val="Hyperlink"/>
    <w:basedOn w:val="DefaultParagraphFont"/>
    <w:uiPriority w:val="99"/>
    <w:unhideWhenUsed/>
    <w:rsid w:val="00294C1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565D3"/>
    <w:rPr>
      <w:rFonts w:ascii="Delm Bold" w:hAnsi="Delm Bold"/>
      <w:caps/>
      <w:noProof/>
      <w:color w:val="FFFFFF" w:themeColor="background1"/>
      <w:sz w:val="140"/>
      <w:szCs w:val="140"/>
    </w:rPr>
  </w:style>
  <w:style w:type="character" w:customStyle="1" w:styleId="Heading2Char">
    <w:name w:val="Heading 2 Char"/>
    <w:basedOn w:val="DefaultParagraphFont"/>
    <w:link w:val="Heading2"/>
    <w:uiPriority w:val="9"/>
    <w:rsid w:val="001565D3"/>
    <w:rPr>
      <w:rFonts w:ascii="Delm Bold" w:hAnsi="Delm Bold"/>
      <w:noProof/>
      <w:color w:val="137C67"/>
      <w:sz w:val="96"/>
      <w:szCs w:val="96"/>
    </w:rPr>
  </w:style>
  <w:style w:type="character" w:customStyle="1" w:styleId="Heading3Char">
    <w:name w:val="Heading 3 Char"/>
    <w:basedOn w:val="DefaultParagraphFont"/>
    <w:link w:val="Heading3"/>
    <w:uiPriority w:val="9"/>
    <w:rsid w:val="001565D3"/>
    <w:rPr>
      <w:rFonts w:ascii="Delm Light" w:hAnsi="Delm Light"/>
      <w:noProof/>
      <w:color w:val="137C67"/>
      <w:sz w:val="60"/>
      <w:szCs w:val="6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093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093"/>
    <w:rPr>
      <w:rFonts w:ascii="Lucida Grande CE" w:hAnsi="Lucida Grande CE" w:cs="Lucida Grande CE"/>
      <w:noProof/>
      <w:color w:val="137C67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05AEB"/>
    <w:rPr>
      <w:rFonts w:ascii="Delm Bold" w:hAnsi="Delm Bold"/>
      <w:noProof/>
      <w:color w:val="137C67"/>
    </w:rPr>
  </w:style>
  <w:style w:type="character" w:customStyle="1" w:styleId="Heading5Char">
    <w:name w:val="Heading 5 Char"/>
    <w:basedOn w:val="DefaultParagraphFont"/>
    <w:link w:val="Heading5"/>
    <w:uiPriority w:val="9"/>
    <w:rsid w:val="00EF68A0"/>
    <w:rPr>
      <w:rFonts w:ascii="Delm Bold" w:hAnsi="Delm Bold"/>
      <w:noProof/>
      <w:color w:val="137C67"/>
      <w:sz w:val="66"/>
      <w:szCs w:val="66"/>
    </w:rPr>
  </w:style>
  <w:style w:type="character" w:customStyle="1" w:styleId="Heading6Char">
    <w:name w:val="Heading 6 Char"/>
    <w:basedOn w:val="DefaultParagraphFont"/>
    <w:link w:val="Heading6"/>
    <w:uiPriority w:val="9"/>
    <w:rsid w:val="00EC22F7"/>
    <w:rPr>
      <w:rFonts w:ascii="Delm Regular" w:hAnsi="Delm Regular" w:cs="Helvetica"/>
      <w:noProof/>
      <w:color w:val="137C67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&#382;ivatel\Downloads\HB_pozvanka_template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8DA840-5B87-45ED-AEE9-5BA71566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HB_pozvanka_template(1)</Template>
  <TotalTime>3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marek.dvorak.cz@gmail.com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Martin Rehuš</cp:lastModifiedBy>
  <cp:revision>3</cp:revision>
  <cp:lastPrinted>2017-03-02T13:53:00Z</cp:lastPrinted>
  <dcterms:created xsi:type="dcterms:W3CDTF">2019-02-15T09:49:00Z</dcterms:created>
  <dcterms:modified xsi:type="dcterms:W3CDTF">2019-02-15T09:51:00Z</dcterms:modified>
</cp:coreProperties>
</file>