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E9" w:rsidRPr="001565D3" w:rsidRDefault="008466C9" w:rsidP="001565D3">
      <w:pPr>
        <w:pStyle w:val="Nadpis1"/>
      </w:pPr>
      <w:r w:rsidRPr="001565D3">
        <w:t>BABYLON</w:t>
      </w:r>
    </w:p>
    <w:p w:rsidR="00A00FA5" w:rsidRPr="001565D3" w:rsidRDefault="00A00FA5" w:rsidP="001565D3">
      <w:pPr>
        <w:pStyle w:val="Nadpis2"/>
      </w:pPr>
      <w:r w:rsidRPr="001565D3">
        <w:t>24.–26. 3. 2017</w:t>
      </w:r>
    </w:p>
    <w:p w:rsidR="00A00FA5" w:rsidRPr="004C7BF0" w:rsidRDefault="00A00FA5" w:rsidP="001565D3">
      <w:pPr>
        <w:pStyle w:val="Nadpis3"/>
        <w:rPr>
          <w:rFonts w:ascii="Delm" w:hAnsi="Delm"/>
        </w:rPr>
      </w:pPr>
      <w:bookmarkStart w:id="0" w:name="_GoBack"/>
      <w:r w:rsidRPr="004C7BF0">
        <w:rPr>
          <w:rFonts w:ascii="Delm" w:hAnsi="Delm"/>
        </w:rPr>
        <w:t xml:space="preserve">Spolupráce bez řečí, komunikace bez ostychu, setkání bez předsudků? Zkus to! </w:t>
      </w:r>
      <w:r w:rsidR="00C01B81" w:rsidRPr="004C7BF0">
        <w:rPr>
          <w:rFonts w:ascii="Delm" w:hAnsi="Delm"/>
        </w:rPr>
        <w:br/>
      </w:r>
      <w:r w:rsidRPr="004C7BF0">
        <w:rPr>
          <w:rFonts w:ascii="Delm" w:hAnsi="Delm"/>
        </w:rPr>
        <w:t>Pomoc na zahradě Ekocentra.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místo: Ekocentrum Důbrava Hodonín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kontakt: Shushan Harutyunyan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novybabylon@gmail.com</w:t>
      </w:r>
    </w:p>
    <w:p w:rsidR="00103B5E" w:rsidRPr="004C7BF0" w:rsidRDefault="00294C11" w:rsidP="000E4990">
      <w:pPr>
        <w:rPr>
          <w:rFonts w:ascii="Delm" w:hAnsi="Delm"/>
        </w:rPr>
      </w:pPr>
      <w:r w:rsidRPr="004C7BF0">
        <w:rPr>
          <w:rFonts w:ascii="Delm" w:hAnsi="Delm"/>
        </w:rPr>
        <w:t>cena: 50</w:t>
      </w:r>
      <w:r w:rsidRPr="004C7BF0">
        <w:rPr>
          <w:rFonts w:ascii="Cambria Math" w:hAnsi="Cambria Math" w:cs="Cambria Math"/>
        </w:rPr>
        <w:t> </w:t>
      </w:r>
      <w:r w:rsidRPr="004C7BF0">
        <w:rPr>
          <w:rFonts w:ascii="Delm" w:hAnsi="Delm"/>
        </w:rPr>
        <w:t>Kč</w:t>
      </w:r>
      <w:bookmarkEnd w:id="0"/>
    </w:p>
    <w:sectPr w:rsidR="00103B5E" w:rsidRPr="004C7BF0" w:rsidSect="00103B5E">
      <w:headerReference w:type="default" r:id="rId8"/>
      <w:footerReference w:type="default" r:id="rId9"/>
      <w:pgSz w:w="11900" w:h="16840"/>
      <w:pgMar w:top="1701" w:right="1134" w:bottom="646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DE3" w:rsidRDefault="00323DE3" w:rsidP="00A00FA5">
      <w:r>
        <w:separator/>
      </w:r>
    </w:p>
  </w:endnote>
  <w:endnote w:type="continuationSeparator" w:id="0">
    <w:p w:rsidR="00323DE3" w:rsidRDefault="00323DE3" w:rsidP="00A00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lm Light Italic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Delm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lm Light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Delm Regular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Del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093" w:rsidRDefault="00EA2093" w:rsidP="00A00FA5">
    <w:pPr>
      <w:pStyle w:val="Zpat"/>
    </w:pPr>
    <w:r>
      <w:rPr>
        <w:lang w:val="en-GB" w:eastAsia="en-GB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D330A92" wp14:editId="0E4A3B03">
              <wp:simplePos x="0" y="0"/>
              <wp:positionH relativeFrom="column">
                <wp:posOffset>-1270</wp:posOffset>
              </wp:positionH>
              <wp:positionV relativeFrom="paragraph">
                <wp:posOffset>-73025</wp:posOffset>
              </wp:positionV>
              <wp:extent cx="6119495" cy="719455"/>
              <wp:effectExtent l="0" t="0" r="1905" b="0"/>
              <wp:wrapTight wrapText="bothSides">
                <wp:wrapPolygon edited="0">
                  <wp:start x="0" y="0"/>
                  <wp:lineTo x="0" y="20590"/>
                  <wp:lineTo x="21517" y="20590"/>
                  <wp:lineTo x="21517" y="0"/>
                  <wp:lineTo x="0" y="0"/>
                </wp:wrapPolygon>
              </wp:wrapTight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719455"/>
                      </a:xfrm>
                      <a:prstGeom prst="rect">
                        <a:avLst/>
                      </a:prstGeom>
                      <a:solidFill>
                        <a:srgbClr val="8EC037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A2093" w:rsidRDefault="00EA2093" w:rsidP="00EF68A0">
                          <w:pPr>
                            <w:pStyle w:val="Nadpis5"/>
                          </w:pPr>
                          <w:r w:rsidRPr="00EF68A0">
                            <w:t>WWW.OTEVRISI.BRONTOSAURUS.CZ</w:t>
                          </w:r>
                        </w:p>
                        <w:p w:rsidR="00414A33" w:rsidRPr="00414A33" w:rsidRDefault="00414A33" w:rsidP="00414A33"/>
                      </w:txbxContent>
                    </wps:txbx>
                    <wps:bodyPr rot="0" spcFirstLastPara="0" vertOverflow="overflow" horzOverflow="overflow" vert="horz" wrap="square" lIns="0" tIns="1656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8" style="position:absolute;margin-left:-.1pt;margin-top:-5.75pt;width:481.85pt;height:56.6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" fillcolor="#8ec037" stroked="f">
              <v:textbox inset="0,4.6mm,0,0">
                <w:txbxContent>
                  <w:p w:rsidR="00EA2093" w:rsidRDefault="00EA2093" w:rsidP="00EF68A0">
                    <w:pPr>
                      <w:pStyle w:val="Nadpis5"/>
                    </w:pPr>
                    <w:r w:rsidRPr="00EF68A0">
                      <w:t>WWW.OTEVRISI.BRONTOSAURUS.CZ</w:t>
                    </w:r>
                  </w:p>
                  <w:p w:rsidR="00414A33" w:rsidRPr="00414A33" w:rsidRDefault="00414A33" w:rsidP="00414A33"/>
                </w:txbxContent>
              </v:textbox>
              <w10:wrap type="tight"/>
            </v:rect>
          </w:pict>
        </mc:Fallback>
      </mc:AlternateContent>
    </w:r>
    <w:r>
      <w:rPr>
        <w:lang w:val="en-GB" w:eastAsia="en-GB"/>
      </w:rPr>
      <w:drawing>
        <wp:anchor distT="0" distB="0" distL="114300" distR="114300" simplePos="0" relativeHeight="251665408" behindDoc="0" locked="0" layoutInCell="1" allowOverlap="1" wp14:anchorId="1553ABDF" wp14:editId="56EFA04B">
          <wp:simplePos x="0" y="0"/>
          <wp:positionH relativeFrom="margin">
            <wp:align>left</wp:align>
          </wp:positionH>
          <wp:positionV relativeFrom="paragraph">
            <wp:posOffset>-1383665</wp:posOffset>
          </wp:positionV>
          <wp:extent cx="4229100" cy="991870"/>
          <wp:effectExtent l="0" t="0" r="12700" b="0"/>
          <wp:wrapTight wrapText="bothSides">
            <wp:wrapPolygon edited="0">
              <wp:start x="389" y="0"/>
              <wp:lineTo x="259" y="1106"/>
              <wp:lineTo x="0" y="18254"/>
              <wp:lineTo x="0" y="21019"/>
              <wp:lineTo x="20497" y="21019"/>
              <wp:lineTo x="21535" y="21019"/>
              <wp:lineTo x="21535" y="14382"/>
              <wp:lineTo x="11157" y="8850"/>
              <wp:lineTo x="1686" y="0"/>
              <wp:lineTo x="389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A3194A2" wp14:editId="6A6CAD2F">
              <wp:simplePos x="0" y="0"/>
              <wp:positionH relativeFrom="margin">
                <wp:align>left</wp:align>
              </wp:positionH>
              <wp:positionV relativeFrom="paragraph">
                <wp:posOffset>-2640965</wp:posOffset>
              </wp:positionV>
              <wp:extent cx="914400" cy="228600"/>
              <wp:effectExtent l="0" t="0" r="0" b="0"/>
              <wp:wrapTight wrapText="bothSides">
                <wp:wrapPolygon edited="0">
                  <wp:start x="600" y="0"/>
                  <wp:lineTo x="600" y="19200"/>
                  <wp:lineTo x="20400" y="19200"/>
                  <wp:lineTo x="20400" y="0"/>
                  <wp:lineTo x="600" y="0"/>
                </wp:wrapPolygon>
              </wp:wrapTight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2093" w:rsidRPr="00E05AEB" w:rsidRDefault="00EA2093" w:rsidP="00E05AEB">
                          <w:pPr>
                            <w:pStyle w:val="Nadpis4"/>
                          </w:pPr>
                          <w:r w:rsidRPr="00E05AEB">
                            <w:t>Podporují: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0;margin-top:-207.95pt;width:1in;height:18pt;z-index:251664384;visibility:visible;mso-wrap-style:square;mso-height-percent:0;mso-wrap-distance-left:0;mso-wrap-distance-top:0;mso-wrap-distance-right:0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" filled="f" stroked="f">
              <v:textbox>
                <w:txbxContent>
                  <w:p w:rsidR="00EA2093" w:rsidRPr="00E05AEB" w:rsidRDefault="00EA2093" w:rsidP="00E05AEB">
                    <w:pPr>
                      <w:pStyle w:val="Nadpis4"/>
                    </w:pPr>
                    <w:r w:rsidRPr="00E05AEB">
                      <w:t>Podporují: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lang w:val="en-GB" w:eastAsia="en-GB"/>
      </w:rPr>
      <w:drawing>
        <wp:anchor distT="0" distB="0" distL="114300" distR="114300" simplePos="0" relativeHeight="251663360" behindDoc="0" locked="0" layoutInCell="1" allowOverlap="1" wp14:anchorId="68542292" wp14:editId="07B98FF8">
          <wp:simplePos x="0" y="0"/>
          <wp:positionH relativeFrom="column">
            <wp:posOffset>1143000</wp:posOffset>
          </wp:positionH>
          <wp:positionV relativeFrom="paragraph">
            <wp:posOffset>-2298065</wp:posOffset>
          </wp:positionV>
          <wp:extent cx="1467485" cy="647700"/>
          <wp:effectExtent l="0" t="0" r="5715" b="12700"/>
          <wp:wrapTight wrapText="bothSides">
            <wp:wrapPolygon edited="0">
              <wp:start x="0" y="0"/>
              <wp:lineTo x="0" y="21176"/>
              <wp:lineTo x="21310" y="21176"/>
              <wp:lineTo x="2131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48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 w:eastAsia="en-GB"/>
      </w:rPr>
      <w:drawing>
        <wp:anchor distT="0" distB="0" distL="114300" distR="114300" simplePos="0" relativeHeight="251662336" behindDoc="0" locked="0" layoutInCell="1" allowOverlap="1" wp14:anchorId="6A4FCD21" wp14:editId="0FF02170">
          <wp:simplePos x="0" y="0"/>
          <wp:positionH relativeFrom="margin">
            <wp:align>left</wp:align>
          </wp:positionH>
          <wp:positionV relativeFrom="paragraph">
            <wp:posOffset>-2183765</wp:posOffset>
          </wp:positionV>
          <wp:extent cx="1009402" cy="504000"/>
          <wp:effectExtent l="0" t="0" r="6985" b="4445"/>
          <wp:wrapTight wrapText="bothSides">
            <wp:wrapPolygon edited="0">
              <wp:start x="0" y="0"/>
              <wp:lineTo x="0" y="20701"/>
              <wp:lineTo x="21206" y="20701"/>
              <wp:lineTo x="2120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402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DE3" w:rsidRDefault="00323DE3" w:rsidP="00A00FA5">
      <w:r>
        <w:separator/>
      </w:r>
    </w:p>
  </w:footnote>
  <w:footnote w:type="continuationSeparator" w:id="0">
    <w:p w:rsidR="00323DE3" w:rsidRDefault="00323DE3" w:rsidP="00A00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093" w:rsidRDefault="001C2A2C" w:rsidP="00A00FA5">
    <w:pPr>
      <w:pStyle w:val="Zhlav"/>
    </w:pPr>
    <w:r>
      <w:rPr>
        <w:lang w:val="en-GB" w:eastAsia="en-GB"/>
      </w:rPr>
      <w:drawing>
        <wp:anchor distT="0" distB="0" distL="114300" distR="114300" simplePos="0" relativeHeight="251666432" behindDoc="0" locked="0" layoutInCell="1" allowOverlap="1" wp14:anchorId="0BBD1383" wp14:editId="7479FBD3">
          <wp:simplePos x="0" y="0"/>
          <wp:positionH relativeFrom="margin">
            <wp:posOffset>3649980</wp:posOffset>
          </wp:positionH>
          <wp:positionV relativeFrom="paragraph">
            <wp:posOffset>30480</wp:posOffset>
          </wp:positionV>
          <wp:extent cx="1036320" cy="440055"/>
          <wp:effectExtent l="0" t="0" r="0" b="0"/>
          <wp:wrapTight wrapText="bothSides">
            <wp:wrapPolygon edited="0">
              <wp:start x="1588" y="0"/>
              <wp:lineTo x="0" y="3740"/>
              <wp:lineTo x="0" y="14961"/>
              <wp:lineTo x="1588" y="19948"/>
              <wp:lineTo x="17471" y="19948"/>
              <wp:lineTo x="19588" y="12468"/>
              <wp:lineTo x="19588" y="3740"/>
              <wp:lineTo x="17471" y="0"/>
              <wp:lineTo x="1588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icon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943" b="-9217"/>
                  <a:stretch/>
                </pic:blipFill>
                <pic:spPr bwMode="auto">
                  <a:xfrm>
                    <a:off x="0" y="0"/>
                    <a:ext cx="1036320" cy="44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2093">
      <w:rPr>
        <w:lang w:val="en-GB" w:eastAsia="en-GB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586EA10C" wp14:editId="2438E62E">
              <wp:simplePos x="0" y="0"/>
              <wp:positionH relativeFrom="margin">
                <wp:posOffset>4587240</wp:posOffset>
              </wp:positionH>
              <wp:positionV relativeFrom="paragraph">
                <wp:posOffset>103505</wp:posOffset>
              </wp:positionV>
              <wp:extent cx="1714500" cy="342900"/>
              <wp:effectExtent l="0" t="0" r="0" b="12700"/>
              <wp:wrapTight wrapText="bothSides">
                <wp:wrapPolygon edited="0">
                  <wp:start x="320" y="0"/>
                  <wp:lineTo x="320" y="20800"/>
                  <wp:lineTo x="20800" y="20800"/>
                  <wp:lineTo x="20800" y="0"/>
                  <wp:lineTo x="32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2093" w:rsidRPr="00EC22F7" w:rsidRDefault="00EA2093" w:rsidP="00EC22F7">
                          <w:pPr>
                            <w:pStyle w:val="Nadpis6"/>
                          </w:pPr>
                          <w:r w:rsidRPr="00EC22F7">
                            <w:t>hnutibrontosaurus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61.2pt;margin-top:8.15pt;width:135pt;height:27pt;z-index:251668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Q5qQIAAKU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" filled="f" stroked="f">
              <v:textbox>
                <w:txbxContent>
                  <w:p w:rsidR="00EA2093" w:rsidRPr="00EC22F7" w:rsidRDefault="00EA2093" w:rsidP="00EC22F7">
                    <w:pPr>
                      <w:pStyle w:val="Nadpis6"/>
                    </w:pPr>
                    <w:r w:rsidRPr="00EC22F7">
                      <w:t>hnutibrontosaurus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A2093"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6DBBE" wp14:editId="4723D290">
              <wp:simplePos x="0" y="0"/>
              <wp:positionH relativeFrom="column">
                <wp:posOffset>2939778</wp:posOffset>
              </wp:positionH>
              <wp:positionV relativeFrom="paragraph">
                <wp:posOffset>4175760</wp:posOffset>
              </wp:positionV>
              <wp:extent cx="4211955" cy="4211955"/>
              <wp:effectExtent l="0" t="0" r="4445" b="4445"/>
              <wp:wrapNone/>
              <wp:docPr id="4" name="Oval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211955" cy="4211955"/>
                      </a:xfrm>
                      <a:prstGeom prst="ellipse">
                        <a:avLst/>
                      </a:prstGeom>
                      <a:blipFill rotWithShape="1"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4" o:spid="_x0000_s1026" style="position:absolute;margin-left:231.5pt;margin-top:328.8pt;width:331.65pt;height:33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" stroked="f">
              <v:fill r:id="rId3" o:title="" recolor="t" rotate="t" type="frame"/>
              <v:path arrowok="t"/>
              <o:lock v:ext="edit" aspectratio="t"/>
            </v:oval>
          </w:pict>
        </mc:Fallback>
      </mc:AlternateContent>
    </w:r>
    <w:r w:rsidR="00EA2093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032EA7" wp14:editId="72AE78D5">
              <wp:simplePos x="0" y="0"/>
              <wp:positionH relativeFrom="column">
                <wp:posOffset>-3762375</wp:posOffset>
              </wp:positionH>
              <wp:positionV relativeFrom="paragraph">
                <wp:posOffset>-5583555</wp:posOffset>
              </wp:positionV>
              <wp:extent cx="12563475" cy="12563475"/>
              <wp:effectExtent l="0" t="0" r="9525" b="9525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63475" cy="12563475"/>
                      </a:xfrm>
                      <a:prstGeom prst="ellipse">
                        <a:avLst/>
                      </a:prstGeom>
                      <a:solidFill>
                        <a:srgbClr val="8EC03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A2093" w:rsidRDefault="00EA2093" w:rsidP="00A07E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" o:spid="_x0000_s1027" style="position:absolute;margin-left:-296.25pt;margin-top:-439.65pt;width:989.25pt;height:9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" fillcolor="#8ec037" stroked="f">
              <v:textbox>
                <w:txbxContent>
                  <w:p w:rsidR="00EA2093" w:rsidRDefault="00EA2093" w:rsidP="00A07E95">
                    <w:pPr>
                      <w:jc w:val="center"/>
                    </w:pPr>
                  </w:p>
                </w:txbxContent>
              </v:textbox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BF0"/>
    <w:rsid w:val="000345D7"/>
    <w:rsid w:val="00046953"/>
    <w:rsid w:val="000D0C54"/>
    <w:rsid w:val="000E4990"/>
    <w:rsid w:val="00103B5E"/>
    <w:rsid w:val="00114E31"/>
    <w:rsid w:val="001174B9"/>
    <w:rsid w:val="001565D3"/>
    <w:rsid w:val="001B442B"/>
    <w:rsid w:val="001C2A2C"/>
    <w:rsid w:val="001D32DE"/>
    <w:rsid w:val="002523F2"/>
    <w:rsid w:val="00294C11"/>
    <w:rsid w:val="00323DE3"/>
    <w:rsid w:val="003C2B29"/>
    <w:rsid w:val="00405E35"/>
    <w:rsid w:val="00414A33"/>
    <w:rsid w:val="00420BBC"/>
    <w:rsid w:val="004C7BF0"/>
    <w:rsid w:val="00510A74"/>
    <w:rsid w:val="00542D49"/>
    <w:rsid w:val="00634EB2"/>
    <w:rsid w:val="006D495A"/>
    <w:rsid w:val="006E4544"/>
    <w:rsid w:val="006F62B2"/>
    <w:rsid w:val="007D17FA"/>
    <w:rsid w:val="00811989"/>
    <w:rsid w:val="008466C9"/>
    <w:rsid w:val="009B5B59"/>
    <w:rsid w:val="00A00FA5"/>
    <w:rsid w:val="00A02ED9"/>
    <w:rsid w:val="00A07E95"/>
    <w:rsid w:val="00A97093"/>
    <w:rsid w:val="00AE3899"/>
    <w:rsid w:val="00AE7DA9"/>
    <w:rsid w:val="00B41EE9"/>
    <w:rsid w:val="00C01B81"/>
    <w:rsid w:val="00C11DDB"/>
    <w:rsid w:val="00C95BEE"/>
    <w:rsid w:val="00D30DD7"/>
    <w:rsid w:val="00D536CC"/>
    <w:rsid w:val="00D6296B"/>
    <w:rsid w:val="00D6636C"/>
    <w:rsid w:val="00E05AEB"/>
    <w:rsid w:val="00EA2093"/>
    <w:rsid w:val="00EC22F7"/>
    <w:rsid w:val="00EF68A0"/>
    <w:rsid w:val="00F733F5"/>
    <w:rsid w:val="00F9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A07C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FA5"/>
    <w:rPr>
      <w:rFonts w:ascii="Delm Light Italic" w:hAnsi="Delm Light Italic"/>
      <w:noProof/>
      <w:color w:val="137C67"/>
      <w:sz w:val="48"/>
      <w:szCs w:val="48"/>
    </w:rPr>
  </w:style>
  <w:style w:type="paragraph" w:styleId="Nadpis1">
    <w:name w:val="heading 1"/>
    <w:basedOn w:val="Normln"/>
    <w:next w:val="Nadpis2"/>
    <w:link w:val="Nadpis1Char"/>
    <w:uiPriority w:val="9"/>
    <w:qFormat/>
    <w:rsid w:val="001565D3"/>
    <w:pPr>
      <w:outlineLvl w:val="0"/>
    </w:pPr>
    <w:rPr>
      <w:rFonts w:ascii="Delm Bold" w:hAnsi="Delm Bold"/>
      <w:caps/>
      <w:color w:val="FFFFFF" w:themeColor="background1"/>
      <w:sz w:val="140"/>
      <w:szCs w:val="140"/>
    </w:rPr>
  </w:style>
  <w:style w:type="paragraph" w:styleId="Nadpis2">
    <w:name w:val="heading 2"/>
    <w:basedOn w:val="Normln"/>
    <w:next w:val="Nadpis3"/>
    <w:link w:val="Nadpis2Char"/>
    <w:uiPriority w:val="9"/>
    <w:unhideWhenUsed/>
    <w:qFormat/>
    <w:rsid w:val="001565D3"/>
    <w:pPr>
      <w:spacing w:after="120"/>
      <w:outlineLvl w:val="1"/>
    </w:pPr>
    <w:rPr>
      <w:rFonts w:ascii="Delm Bold" w:hAnsi="Delm Bold"/>
      <w:sz w:val="96"/>
      <w:szCs w:val="9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65D3"/>
    <w:pPr>
      <w:spacing w:after="120"/>
      <w:outlineLvl w:val="2"/>
    </w:pPr>
    <w:rPr>
      <w:rFonts w:ascii="Delm Light" w:hAnsi="Delm Light"/>
      <w:sz w:val="60"/>
      <w:szCs w:val="60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E05AEB"/>
    <w:pPr>
      <w:outlineLvl w:val="3"/>
    </w:pPr>
    <w:rPr>
      <w:rFonts w:ascii="Delm Bold" w:hAnsi="Delm Bold"/>
      <w:sz w:val="24"/>
      <w:szCs w:val="24"/>
    </w:rPr>
  </w:style>
  <w:style w:type="paragraph" w:styleId="Nadpis5">
    <w:name w:val="heading 5"/>
    <w:basedOn w:val="Nadpis3"/>
    <w:next w:val="Normln"/>
    <w:link w:val="Nadpis5Char"/>
    <w:uiPriority w:val="9"/>
    <w:unhideWhenUsed/>
    <w:qFormat/>
    <w:rsid w:val="00EF68A0"/>
    <w:pPr>
      <w:jc w:val="center"/>
      <w:outlineLvl w:val="4"/>
    </w:pPr>
    <w:rPr>
      <w:rFonts w:ascii="Delm Bold" w:hAnsi="Delm Bold"/>
      <w:sz w:val="66"/>
      <w:szCs w:val="66"/>
    </w:rPr>
  </w:style>
  <w:style w:type="paragraph" w:styleId="Nadpis6">
    <w:name w:val="heading 6"/>
    <w:basedOn w:val="Nadpis4"/>
    <w:next w:val="Normln"/>
    <w:link w:val="Nadpis6Char"/>
    <w:uiPriority w:val="9"/>
    <w:unhideWhenUsed/>
    <w:qFormat/>
    <w:rsid w:val="00EC22F7"/>
    <w:pPr>
      <w:outlineLvl w:val="5"/>
    </w:pPr>
    <w:rPr>
      <w:rFonts w:ascii="Delm Regular" w:hAnsi="Delm Regular" w:cs="Helvetica"/>
      <w:sz w:val="33"/>
      <w:szCs w:val="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7DA9"/>
  </w:style>
  <w:style w:type="paragraph" w:styleId="Zpat">
    <w:name w:val="footer"/>
    <w:basedOn w:val="Normln"/>
    <w:link w:val="Zpat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7DA9"/>
  </w:style>
  <w:style w:type="character" w:styleId="Hypertextovodkaz">
    <w:name w:val="Hyperlink"/>
    <w:basedOn w:val="Standardnpsmoodstavce"/>
    <w:uiPriority w:val="99"/>
    <w:unhideWhenUsed/>
    <w:rsid w:val="00294C11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565D3"/>
    <w:rPr>
      <w:rFonts w:ascii="Delm Bold" w:hAnsi="Delm Bold"/>
      <w:caps/>
      <w:noProof/>
      <w:color w:val="FFFFFF" w:themeColor="background1"/>
      <w:sz w:val="140"/>
      <w:szCs w:val="140"/>
    </w:rPr>
  </w:style>
  <w:style w:type="character" w:customStyle="1" w:styleId="Nadpis2Char">
    <w:name w:val="Nadpis 2 Char"/>
    <w:basedOn w:val="Standardnpsmoodstavce"/>
    <w:link w:val="Nadpis2"/>
    <w:uiPriority w:val="9"/>
    <w:rsid w:val="001565D3"/>
    <w:rPr>
      <w:rFonts w:ascii="Delm Bold" w:hAnsi="Delm Bold"/>
      <w:noProof/>
      <w:color w:val="137C67"/>
      <w:sz w:val="96"/>
      <w:szCs w:val="96"/>
    </w:rPr>
  </w:style>
  <w:style w:type="character" w:customStyle="1" w:styleId="Nadpis3Char">
    <w:name w:val="Nadpis 3 Char"/>
    <w:basedOn w:val="Standardnpsmoodstavce"/>
    <w:link w:val="Nadpis3"/>
    <w:uiPriority w:val="9"/>
    <w:rsid w:val="001565D3"/>
    <w:rPr>
      <w:rFonts w:ascii="Delm Light" w:hAnsi="Delm Light"/>
      <w:noProof/>
      <w:color w:val="137C67"/>
      <w:sz w:val="60"/>
      <w:szCs w:val="6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7093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093"/>
    <w:rPr>
      <w:rFonts w:ascii="Lucida Grande CE" w:hAnsi="Lucida Grande CE" w:cs="Lucida Grande CE"/>
      <w:noProof/>
      <w:color w:val="137C67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05AEB"/>
    <w:rPr>
      <w:rFonts w:ascii="Delm Bold" w:hAnsi="Delm Bold"/>
      <w:noProof/>
      <w:color w:val="137C67"/>
    </w:rPr>
  </w:style>
  <w:style w:type="character" w:customStyle="1" w:styleId="Nadpis5Char">
    <w:name w:val="Nadpis 5 Char"/>
    <w:basedOn w:val="Standardnpsmoodstavce"/>
    <w:link w:val="Nadpis5"/>
    <w:uiPriority w:val="9"/>
    <w:rsid w:val="00EF68A0"/>
    <w:rPr>
      <w:rFonts w:ascii="Delm Bold" w:hAnsi="Delm Bold"/>
      <w:noProof/>
      <w:color w:val="137C67"/>
      <w:sz w:val="66"/>
      <w:szCs w:val="66"/>
    </w:rPr>
  </w:style>
  <w:style w:type="character" w:customStyle="1" w:styleId="Nadpis6Char">
    <w:name w:val="Nadpis 6 Char"/>
    <w:basedOn w:val="Standardnpsmoodstavce"/>
    <w:link w:val="Nadpis6"/>
    <w:uiPriority w:val="9"/>
    <w:rsid w:val="00EC22F7"/>
    <w:rPr>
      <w:rFonts w:ascii="Delm Regular" w:hAnsi="Delm Regular" w:cs="Helvetica"/>
      <w:noProof/>
      <w:color w:val="137C67"/>
      <w:sz w:val="33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FA5"/>
    <w:rPr>
      <w:rFonts w:ascii="Delm Light Italic" w:hAnsi="Delm Light Italic"/>
      <w:noProof/>
      <w:color w:val="137C67"/>
      <w:sz w:val="48"/>
      <w:szCs w:val="48"/>
    </w:rPr>
  </w:style>
  <w:style w:type="paragraph" w:styleId="Nadpis1">
    <w:name w:val="heading 1"/>
    <w:basedOn w:val="Normln"/>
    <w:next w:val="Nadpis2"/>
    <w:link w:val="Nadpis1Char"/>
    <w:uiPriority w:val="9"/>
    <w:qFormat/>
    <w:rsid w:val="001565D3"/>
    <w:pPr>
      <w:outlineLvl w:val="0"/>
    </w:pPr>
    <w:rPr>
      <w:rFonts w:ascii="Delm Bold" w:hAnsi="Delm Bold"/>
      <w:caps/>
      <w:color w:val="FFFFFF" w:themeColor="background1"/>
      <w:sz w:val="140"/>
      <w:szCs w:val="140"/>
    </w:rPr>
  </w:style>
  <w:style w:type="paragraph" w:styleId="Nadpis2">
    <w:name w:val="heading 2"/>
    <w:basedOn w:val="Normln"/>
    <w:next w:val="Nadpis3"/>
    <w:link w:val="Nadpis2Char"/>
    <w:uiPriority w:val="9"/>
    <w:unhideWhenUsed/>
    <w:qFormat/>
    <w:rsid w:val="001565D3"/>
    <w:pPr>
      <w:spacing w:after="120"/>
      <w:outlineLvl w:val="1"/>
    </w:pPr>
    <w:rPr>
      <w:rFonts w:ascii="Delm Bold" w:hAnsi="Delm Bold"/>
      <w:sz w:val="96"/>
      <w:szCs w:val="9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65D3"/>
    <w:pPr>
      <w:spacing w:after="120"/>
      <w:outlineLvl w:val="2"/>
    </w:pPr>
    <w:rPr>
      <w:rFonts w:ascii="Delm Light" w:hAnsi="Delm Light"/>
      <w:sz w:val="60"/>
      <w:szCs w:val="60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E05AEB"/>
    <w:pPr>
      <w:outlineLvl w:val="3"/>
    </w:pPr>
    <w:rPr>
      <w:rFonts w:ascii="Delm Bold" w:hAnsi="Delm Bold"/>
      <w:sz w:val="24"/>
      <w:szCs w:val="24"/>
    </w:rPr>
  </w:style>
  <w:style w:type="paragraph" w:styleId="Nadpis5">
    <w:name w:val="heading 5"/>
    <w:basedOn w:val="Nadpis3"/>
    <w:next w:val="Normln"/>
    <w:link w:val="Nadpis5Char"/>
    <w:uiPriority w:val="9"/>
    <w:unhideWhenUsed/>
    <w:qFormat/>
    <w:rsid w:val="00EF68A0"/>
    <w:pPr>
      <w:jc w:val="center"/>
      <w:outlineLvl w:val="4"/>
    </w:pPr>
    <w:rPr>
      <w:rFonts w:ascii="Delm Bold" w:hAnsi="Delm Bold"/>
      <w:sz w:val="66"/>
      <w:szCs w:val="66"/>
    </w:rPr>
  </w:style>
  <w:style w:type="paragraph" w:styleId="Nadpis6">
    <w:name w:val="heading 6"/>
    <w:basedOn w:val="Nadpis4"/>
    <w:next w:val="Normln"/>
    <w:link w:val="Nadpis6Char"/>
    <w:uiPriority w:val="9"/>
    <w:unhideWhenUsed/>
    <w:qFormat/>
    <w:rsid w:val="00EC22F7"/>
    <w:pPr>
      <w:outlineLvl w:val="5"/>
    </w:pPr>
    <w:rPr>
      <w:rFonts w:ascii="Delm Regular" w:hAnsi="Delm Regular" w:cs="Helvetica"/>
      <w:sz w:val="33"/>
      <w:szCs w:val="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7DA9"/>
  </w:style>
  <w:style w:type="paragraph" w:styleId="Zpat">
    <w:name w:val="footer"/>
    <w:basedOn w:val="Normln"/>
    <w:link w:val="Zpat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7DA9"/>
  </w:style>
  <w:style w:type="character" w:styleId="Hypertextovodkaz">
    <w:name w:val="Hyperlink"/>
    <w:basedOn w:val="Standardnpsmoodstavce"/>
    <w:uiPriority w:val="99"/>
    <w:unhideWhenUsed/>
    <w:rsid w:val="00294C11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565D3"/>
    <w:rPr>
      <w:rFonts w:ascii="Delm Bold" w:hAnsi="Delm Bold"/>
      <w:caps/>
      <w:noProof/>
      <w:color w:val="FFFFFF" w:themeColor="background1"/>
      <w:sz w:val="140"/>
      <w:szCs w:val="140"/>
    </w:rPr>
  </w:style>
  <w:style w:type="character" w:customStyle="1" w:styleId="Nadpis2Char">
    <w:name w:val="Nadpis 2 Char"/>
    <w:basedOn w:val="Standardnpsmoodstavce"/>
    <w:link w:val="Nadpis2"/>
    <w:uiPriority w:val="9"/>
    <w:rsid w:val="001565D3"/>
    <w:rPr>
      <w:rFonts w:ascii="Delm Bold" w:hAnsi="Delm Bold"/>
      <w:noProof/>
      <w:color w:val="137C67"/>
      <w:sz w:val="96"/>
      <w:szCs w:val="96"/>
    </w:rPr>
  </w:style>
  <w:style w:type="character" w:customStyle="1" w:styleId="Nadpis3Char">
    <w:name w:val="Nadpis 3 Char"/>
    <w:basedOn w:val="Standardnpsmoodstavce"/>
    <w:link w:val="Nadpis3"/>
    <w:uiPriority w:val="9"/>
    <w:rsid w:val="001565D3"/>
    <w:rPr>
      <w:rFonts w:ascii="Delm Light" w:hAnsi="Delm Light"/>
      <w:noProof/>
      <w:color w:val="137C67"/>
      <w:sz w:val="60"/>
      <w:szCs w:val="6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7093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093"/>
    <w:rPr>
      <w:rFonts w:ascii="Lucida Grande CE" w:hAnsi="Lucida Grande CE" w:cs="Lucida Grande CE"/>
      <w:noProof/>
      <w:color w:val="137C67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05AEB"/>
    <w:rPr>
      <w:rFonts w:ascii="Delm Bold" w:hAnsi="Delm Bold"/>
      <w:noProof/>
      <w:color w:val="137C67"/>
    </w:rPr>
  </w:style>
  <w:style w:type="character" w:customStyle="1" w:styleId="Nadpis5Char">
    <w:name w:val="Nadpis 5 Char"/>
    <w:basedOn w:val="Standardnpsmoodstavce"/>
    <w:link w:val="Nadpis5"/>
    <w:uiPriority w:val="9"/>
    <w:rsid w:val="00EF68A0"/>
    <w:rPr>
      <w:rFonts w:ascii="Delm Bold" w:hAnsi="Delm Bold"/>
      <w:noProof/>
      <w:color w:val="137C67"/>
      <w:sz w:val="66"/>
      <w:szCs w:val="66"/>
    </w:rPr>
  </w:style>
  <w:style w:type="character" w:customStyle="1" w:styleId="Nadpis6Char">
    <w:name w:val="Nadpis 6 Char"/>
    <w:basedOn w:val="Standardnpsmoodstavce"/>
    <w:link w:val="Nadpis6"/>
    <w:uiPriority w:val="9"/>
    <w:rsid w:val="00EC22F7"/>
    <w:rPr>
      <w:rFonts w:ascii="Delm Regular" w:hAnsi="Delm Regular" w:cs="Helvetica"/>
      <w:noProof/>
      <w:color w:val="137C67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ownloads\HB_pozvanka_template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04C4C9-5950-48DA-8990-02864207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HB_pozvanka_template(1)</Template>
  <TotalTime>0</TotalTime>
  <Pages>1</Pages>
  <Words>33</Words>
  <Characters>194</Characters>
  <Application>Microsoft Office Word</Application>
  <DocSecurity>0</DocSecurity>
  <Lines>1</Lines>
  <Paragraphs>1</Paragraphs>
  <ScaleCrop>false</ScaleCrop>
  <Company>marek.dvorak.cz@gmail.com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cp:lastPrinted>2017-03-02T13:53:00Z</cp:lastPrinted>
  <dcterms:created xsi:type="dcterms:W3CDTF">2017-04-26T15:27:00Z</dcterms:created>
  <dcterms:modified xsi:type="dcterms:W3CDTF">2017-04-26T15:27:00Z</dcterms:modified>
</cp:coreProperties>
</file>