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1E9646"/>
  <w:body>
    <w:p w:rsidR="00B41EE9" w:rsidRPr="00BD3B0B" w:rsidRDefault="00E44281" w:rsidP="00E366FA">
      <w:pPr>
        <w:pStyle w:val="Nadpis1"/>
        <w:ind w:left="241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6pt;margin-top:.05pt;width:111.1pt;height:125.05pt;z-index:251661312;mso-position-horizontal-relative:text;mso-position-vertical-relative:text">
            <v:imagedata r:id="rId7" o:title="logo_HB_bile_brontík"/>
          </v:shape>
        </w:pict>
      </w:r>
      <w:r w:rsidR="008466C9" w:rsidRPr="00BD3B0B">
        <w:t>BABYLON</w:t>
      </w:r>
    </w:p>
    <w:p w:rsidR="00A00FA5" w:rsidRPr="00BD3B0B" w:rsidRDefault="00FA4DE9" w:rsidP="00E366FA">
      <w:pPr>
        <w:pStyle w:val="Nadpis2"/>
        <w:ind w:left="2410"/>
        <w:rPr>
          <w:color w:val="FFFFFF" w:themeColor="background1"/>
        </w:rPr>
      </w:pPr>
      <w:r w:rsidRPr="00BD3B0B">
        <w:rPr>
          <w:color w:val="FFFFFF" w:themeColor="background1"/>
        </w:rPr>
        <w:t>24.–</w:t>
      </w:r>
      <w:r w:rsidR="0021288F">
        <w:rPr>
          <w:color w:val="FFFFFF" w:themeColor="background1"/>
        </w:rPr>
        <w:t>26. 9</w:t>
      </w:r>
      <w:r w:rsidRPr="00BD3B0B">
        <w:rPr>
          <w:color w:val="FFFFFF" w:themeColor="background1"/>
        </w:rPr>
        <w:t>. 2019</w:t>
      </w:r>
    </w:p>
    <w:p w:rsidR="00E366FA" w:rsidRDefault="00E366FA" w:rsidP="001565D3">
      <w:pPr>
        <w:pStyle w:val="Nadpis3"/>
        <w:rPr>
          <w:color w:val="FFFFFF" w:themeColor="background1"/>
          <w:sz w:val="56"/>
        </w:rPr>
      </w:pPr>
    </w:p>
    <w:p w:rsidR="00A00FA5" w:rsidRDefault="00A00FA5" w:rsidP="002B78CE">
      <w:pPr>
        <w:pStyle w:val="Nadpis3"/>
        <w:spacing w:before="240"/>
        <w:rPr>
          <w:color w:val="FFFFFF" w:themeColor="background1"/>
          <w:sz w:val="56"/>
        </w:rPr>
      </w:pPr>
      <w:r w:rsidRPr="00BD3B0B">
        <w:rPr>
          <w:color w:val="FFFFFF" w:themeColor="background1"/>
          <w:sz w:val="56"/>
        </w:rPr>
        <w:t>Spolupráce bez řečí, komunikace bez ostychu, setkání bez předsudků? Zkus to! Pomoc na zahradě Ekocentra.</w:t>
      </w:r>
    </w:p>
    <w:p w:rsidR="00BD3B0B" w:rsidRPr="00BD3B0B" w:rsidRDefault="00BD3B0B" w:rsidP="00BD3B0B"/>
    <w:p w:rsidR="00294C11" w:rsidRPr="00E366FA" w:rsidRDefault="00294C11" w:rsidP="00A00FA5">
      <w:pPr>
        <w:rPr>
          <w:rFonts w:ascii="Delm Light" w:hAnsi="Delm Light"/>
          <w:color w:val="FFFFFF" w:themeColor="background1"/>
          <w:sz w:val="40"/>
        </w:rPr>
      </w:pPr>
      <w:r w:rsidRPr="00E366FA">
        <w:rPr>
          <w:rFonts w:ascii="Delm Light" w:hAnsi="Delm Light"/>
          <w:color w:val="FFFFFF" w:themeColor="background1"/>
          <w:sz w:val="40"/>
        </w:rPr>
        <w:t>místo: Ekocentrum Důbrava Hodonín</w:t>
      </w:r>
    </w:p>
    <w:p w:rsidR="00294C11" w:rsidRPr="00E366FA" w:rsidRDefault="00294C11" w:rsidP="00A00FA5">
      <w:pPr>
        <w:rPr>
          <w:rFonts w:ascii="Delm Light" w:hAnsi="Delm Light"/>
          <w:color w:val="FFFFFF" w:themeColor="background1"/>
          <w:sz w:val="40"/>
        </w:rPr>
      </w:pPr>
      <w:r w:rsidRPr="00E366FA">
        <w:rPr>
          <w:rFonts w:ascii="Delm Light" w:hAnsi="Delm Light"/>
          <w:color w:val="FFFFFF" w:themeColor="background1"/>
          <w:sz w:val="40"/>
        </w:rPr>
        <w:t xml:space="preserve">kontakt: </w:t>
      </w:r>
      <w:r w:rsidR="00BD3B0B" w:rsidRPr="00E366FA">
        <w:rPr>
          <w:rFonts w:ascii="Delm Light" w:hAnsi="Delm Light"/>
          <w:color w:val="FFFFFF" w:themeColor="background1"/>
          <w:sz w:val="40"/>
        </w:rPr>
        <w:t>Petr Novák</w:t>
      </w:r>
    </w:p>
    <w:p w:rsidR="00294C11" w:rsidRPr="00E366FA" w:rsidRDefault="00294C11" w:rsidP="00A00FA5">
      <w:pPr>
        <w:rPr>
          <w:rFonts w:ascii="Delm Light" w:hAnsi="Delm Light"/>
          <w:color w:val="FFFFFF" w:themeColor="background1"/>
          <w:sz w:val="40"/>
        </w:rPr>
      </w:pPr>
      <w:r w:rsidRPr="00E366FA">
        <w:rPr>
          <w:rFonts w:ascii="Delm Light" w:hAnsi="Delm Light"/>
          <w:color w:val="FFFFFF" w:themeColor="background1"/>
          <w:sz w:val="40"/>
        </w:rPr>
        <w:t>novybabylon@</w:t>
      </w:r>
      <w:r w:rsidR="00BD3B0B" w:rsidRPr="00E366FA">
        <w:rPr>
          <w:rFonts w:ascii="Delm Light" w:hAnsi="Delm Light"/>
          <w:color w:val="FFFFFF" w:themeColor="background1"/>
          <w:sz w:val="40"/>
        </w:rPr>
        <w:t>brontosaurus</w:t>
      </w:r>
      <w:r w:rsidRPr="00E366FA">
        <w:rPr>
          <w:rFonts w:ascii="Delm Light" w:hAnsi="Delm Light"/>
          <w:color w:val="FFFFFF" w:themeColor="background1"/>
          <w:sz w:val="40"/>
        </w:rPr>
        <w:t>.com</w:t>
      </w:r>
    </w:p>
    <w:p w:rsidR="00103B5E" w:rsidRPr="00E366FA" w:rsidRDefault="00294C11" w:rsidP="000E4990">
      <w:pPr>
        <w:rPr>
          <w:rFonts w:ascii="Delm Light" w:hAnsi="Delm Light"/>
          <w:color w:val="FFFFFF" w:themeColor="background1"/>
          <w:sz w:val="40"/>
        </w:rPr>
      </w:pPr>
      <w:r w:rsidRPr="00E366FA">
        <w:rPr>
          <w:rFonts w:ascii="Delm Light" w:hAnsi="Delm Light"/>
          <w:color w:val="FFFFFF" w:themeColor="background1"/>
          <w:sz w:val="40"/>
        </w:rPr>
        <w:t>cena: 50</w:t>
      </w:r>
      <w:r w:rsidRPr="00E366FA">
        <w:rPr>
          <w:rFonts w:ascii="Cambria Math" w:hAnsi="Cambria Math" w:cs="Cambria Math"/>
          <w:color w:val="FFFFFF" w:themeColor="background1"/>
          <w:sz w:val="40"/>
        </w:rPr>
        <w:t> </w:t>
      </w:r>
      <w:r w:rsidRPr="00E366FA">
        <w:rPr>
          <w:rFonts w:ascii="Delm Light" w:hAnsi="Delm Light"/>
          <w:color w:val="FFFFFF" w:themeColor="background1"/>
          <w:sz w:val="40"/>
        </w:rPr>
        <w:t>Kč</w:t>
      </w:r>
    </w:p>
    <w:sectPr w:rsidR="00103B5E" w:rsidRPr="00E366FA" w:rsidSect="0098514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276" w:right="1134" w:bottom="2835" w:left="1134" w:header="426" w:footer="1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4281" w:rsidRDefault="00E44281" w:rsidP="00A00FA5">
      <w:r>
        <w:separator/>
      </w:r>
    </w:p>
  </w:endnote>
  <w:endnote w:type="continuationSeparator" w:id="0">
    <w:p w:rsidR="00E44281" w:rsidRDefault="00E44281" w:rsidP="00A00F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Delm Light Italic">
    <w:altName w:val="Times New Roman"/>
    <w:charset w:val="00"/>
    <w:family w:val="auto"/>
    <w:pitch w:val="variable"/>
    <w:sig w:usb0="00000001" w:usb1="4000204A" w:usb2="00000000" w:usb3="00000000" w:csb0="00000093" w:csb1="00000000"/>
  </w:font>
  <w:font w:name="Delm Bold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Delm Light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Delm Regular">
    <w:altName w:val="Times New Roman"/>
    <w:panose1 w:val="02000000000000000000"/>
    <w:charset w:val="00"/>
    <w:family w:val="auto"/>
    <w:pitch w:val="variable"/>
    <w:sig w:usb0="00000001" w:usb1="4000204A" w:usb2="00000000" w:usb3="00000000" w:csb0="00000093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Lucida Grande CE">
    <w:charset w:val="58"/>
    <w:family w:val="auto"/>
    <w:pitch w:val="variable"/>
    <w:sig w:usb0="E1000AEF" w:usb1="5000A1FF" w:usb2="00000000" w:usb3="00000000" w:csb0="000001B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6552" w:rsidRDefault="00466552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2093" w:rsidRDefault="00466552" w:rsidP="00A00FA5">
    <w:pPr>
      <w:pStyle w:val="Zpat"/>
    </w:pPr>
    <w:bookmarkStart w:id="0" w:name="_GoBack"/>
    <w:r>
      <w:rPr>
        <w:lang w:val="cs-CZ" w:eastAsia="cs-CZ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margin">
            <wp:posOffset>0</wp:posOffset>
          </wp:positionH>
          <wp:positionV relativeFrom="paragraph">
            <wp:posOffset>-2667313</wp:posOffset>
          </wp:positionV>
          <wp:extent cx="3272790" cy="1247775"/>
          <wp:effectExtent l="0" t="0" r="3810" b="9525"/>
          <wp:wrapNone/>
          <wp:docPr id="2" name="Obrázek 2" descr="BAV SE, UČ SE, POMÁHEJ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V SE, UČ SE, POMÁHEJ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2790" cy="1247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r w:rsidR="0098514B">
      <w:rPr>
        <w:lang w:val="cs-CZ" w:eastAsia="cs-CZ"/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3A3194A2" wp14:editId="6A6CAD2F">
              <wp:simplePos x="0" y="0"/>
              <wp:positionH relativeFrom="margin">
                <wp:posOffset>-45085</wp:posOffset>
              </wp:positionH>
              <wp:positionV relativeFrom="paragraph">
                <wp:posOffset>-222822</wp:posOffset>
              </wp:positionV>
              <wp:extent cx="1033780" cy="299085"/>
              <wp:effectExtent l="0" t="0" r="0" b="5715"/>
              <wp:wrapTight wrapText="bothSides">
                <wp:wrapPolygon edited="0">
                  <wp:start x="796" y="0"/>
                  <wp:lineTo x="796" y="20637"/>
                  <wp:lineTo x="20300" y="20637"/>
                  <wp:lineTo x="20300" y="0"/>
                  <wp:lineTo x="796" y="0"/>
                </wp:wrapPolygon>
              </wp:wrapTight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33780" cy="299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A2093" w:rsidRPr="00E366FA" w:rsidRDefault="0021288F" w:rsidP="00E05AEB">
                          <w:pPr>
                            <w:pStyle w:val="Nadpis4"/>
                            <w:rPr>
                              <w:rFonts w:ascii="Delm Light" w:hAnsi="Delm Light"/>
                              <w:color w:val="FFFFFF" w:themeColor="background1"/>
                              <w:sz w:val="28"/>
                            </w:rPr>
                          </w:pPr>
                          <w:r w:rsidRPr="00E366FA">
                            <w:rPr>
                              <w:rFonts w:ascii="Delm Light" w:hAnsi="Delm Light"/>
                              <w:color w:val="FFFFFF" w:themeColor="background1"/>
                              <w:sz w:val="28"/>
                            </w:rPr>
                            <w:t>Podporuje</w:t>
                          </w:r>
                          <w:r w:rsidR="00EA2093" w:rsidRPr="00E366FA">
                            <w:rPr>
                              <w:rFonts w:ascii="Delm Light" w:hAnsi="Delm Light"/>
                              <w:color w:val="FFFFFF" w:themeColor="background1"/>
                              <w:sz w:val="28"/>
                            </w:rPr>
                            <w:t>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3194A2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3.55pt;margin-top:-17.55pt;width:81.4pt;height:23.55pt;z-index:25166438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" filled="f" stroked="f">
              <v:textbox>
                <w:txbxContent>
                  <w:p w:rsidR="00EA2093" w:rsidRPr="00E366FA" w:rsidRDefault="0021288F" w:rsidP="00E05AEB">
                    <w:pPr>
                      <w:pStyle w:val="Nadpis4"/>
                      <w:rPr>
                        <w:rFonts w:ascii="Delm Light" w:hAnsi="Delm Light"/>
                        <w:color w:val="FFFFFF" w:themeColor="background1"/>
                        <w:sz w:val="28"/>
                      </w:rPr>
                    </w:pPr>
                    <w:r w:rsidRPr="00E366FA">
                      <w:rPr>
                        <w:rFonts w:ascii="Delm Light" w:hAnsi="Delm Light"/>
                        <w:color w:val="FFFFFF" w:themeColor="background1"/>
                        <w:sz w:val="28"/>
                      </w:rPr>
                      <w:t>Podporuje</w:t>
                    </w:r>
                    <w:r w:rsidR="00EA2093" w:rsidRPr="00E366FA">
                      <w:rPr>
                        <w:rFonts w:ascii="Delm Light" w:hAnsi="Delm Light"/>
                        <w:color w:val="FFFFFF" w:themeColor="background1"/>
                        <w:sz w:val="28"/>
                      </w:rPr>
                      <w:t>:</w:t>
                    </w:r>
                  </w:p>
                </w:txbxContent>
              </v:textbox>
              <w10:wrap type="tight" anchorx="margin"/>
            </v:shape>
          </w:pict>
        </mc:Fallback>
      </mc:AlternateContent>
    </w:r>
    <w:r w:rsidR="0098514B">
      <w:rPr>
        <w:lang w:val="cs-CZ" w:eastAsia="cs-CZ"/>
      </w:rPr>
      <mc:AlternateContent>
        <mc:Choice Requires="wps">
          <w:drawing>
            <wp:anchor distT="0" distB="0" distL="0" distR="0" simplePos="0" relativeHeight="251673600" behindDoc="1" locked="0" layoutInCell="1" allowOverlap="1" wp14:anchorId="37AFB4C5" wp14:editId="6AB6B94A">
              <wp:simplePos x="0" y="0"/>
              <wp:positionH relativeFrom="margin">
                <wp:posOffset>3876108</wp:posOffset>
              </wp:positionH>
              <wp:positionV relativeFrom="paragraph">
                <wp:posOffset>-233045</wp:posOffset>
              </wp:positionV>
              <wp:extent cx="1563370" cy="342900"/>
              <wp:effectExtent l="0" t="0" r="0" b="0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6337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366FA" w:rsidRPr="00E366FA" w:rsidRDefault="00E366FA" w:rsidP="00E366FA">
                          <w:pPr>
                            <w:pStyle w:val="Nadpis6"/>
                            <w:rPr>
                              <w:rFonts w:ascii="Delm Light" w:hAnsi="Delm Light"/>
                              <w:color w:val="FFFFFF" w:themeColor="background1"/>
                              <w:sz w:val="28"/>
                            </w:rPr>
                          </w:pPr>
                          <w:r w:rsidRPr="00E366FA">
                            <w:rPr>
                              <w:rFonts w:ascii="Delm Light" w:hAnsi="Delm Light"/>
                              <w:color w:val="FFFFFF" w:themeColor="background1"/>
                              <w:sz w:val="28"/>
                            </w:rPr>
                            <w:t>hnutibrontosaurus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AFB4C5" id="Text Box 13" o:spid="_x0000_s1027" type="#_x0000_t202" style="position:absolute;margin-left:305.2pt;margin-top:-18.35pt;width:123.1pt;height:27pt;z-index:-251642880;visibility:visible;mso-wrap-style:non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" filled="f" stroked="f">
              <v:textbox style="mso-fit-shape-to-text:t">
                <w:txbxContent>
                  <w:p w:rsidR="00E366FA" w:rsidRPr="00E366FA" w:rsidRDefault="00E366FA" w:rsidP="00E366FA">
                    <w:pPr>
                      <w:pStyle w:val="Nadpis6"/>
                      <w:rPr>
                        <w:rFonts w:ascii="Delm Light" w:hAnsi="Delm Light"/>
                        <w:color w:val="FFFFFF" w:themeColor="background1"/>
                        <w:sz w:val="28"/>
                      </w:rPr>
                    </w:pPr>
                    <w:r w:rsidRPr="00E366FA">
                      <w:rPr>
                        <w:rFonts w:ascii="Delm Light" w:hAnsi="Delm Light"/>
                        <w:color w:val="FFFFFF" w:themeColor="background1"/>
                        <w:sz w:val="28"/>
                      </w:rPr>
                      <w:t>hnutibrontosaurus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98514B">
      <w:rPr>
        <w:lang w:val="cs-CZ" w:eastAsia="cs-CZ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5367020</wp:posOffset>
          </wp:positionH>
          <wp:positionV relativeFrom="paragraph">
            <wp:posOffset>-272102</wp:posOffset>
          </wp:positionV>
          <wp:extent cx="749300" cy="299720"/>
          <wp:effectExtent l="0" t="0" r="0" b="5080"/>
          <wp:wrapNone/>
          <wp:docPr id="3" name="Obrázek 3" descr="C:\Users\marti\AppData\Local\Microsoft\Windows\INetCache\Content.Word\FB + I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arti\AppData\Local\Microsoft\Windows\INetCache\Content.Word\FB + I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300" cy="299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366FA">
      <w:rPr>
        <w:lang w:val="cs-CZ" w:eastAsia="cs-CZ"/>
      </w:rPr>
      <mc:AlternateContent>
        <mc:Choice Requires="wps">
          <w:drawing>
            <wp:anchor distT="0" distB="0" distL="0" distR="0" simplePos="0" relativeHeight="251670528" behindDoc="1" locked="0" layoutInCell="1" allowOverlap="1" wp14:anchorId="4280C432" wp14:editId="60F37DC4">
              <wp:simplePos x="0" y="0"/>
              <wp:positionH relativeFrom="margin">
                <wp:align>left</wp:align>
              </wp:positionH>
              <wp:positionV relativeFrom="paragraph">
                <wp:posOffset>-1166869</wp:posOffset>
              </wp:positionV>
              <wp:extent cx="6119495" cy="690880"/>
              <wp:effectExtent l="0" t="0" r="14605" b="1397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19495" cy="690880"/>
                      </a:xfrm>
                      <a:prstGeom prst="rect">
                        <a:avLst/>
                      </a:prstGeom>
                      <a:solidFill>
                        <a:srgbClr val="F07832"/>
                      </a:solidFill>
                      <a:ln>
                        <a:solidFill>
                          <a:srgbClr val="1E7D69"/>
                        </a:solidFill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</a:ext>
                      </a:extLst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E366FA" w:rsidRPr="006759CC" w:rsidRDefault="00E366FA" w:rsidP="00E366FA">
                          <w:pPr>
                            <w:pStyle w:val="Nadpis5"/>
                            <w:rPr>
                              <w:color w:val="FFFFFF" w:themeColor="background1"/>
                              <w:sz w:val="72"/>
                            </w:rPr>
                          </w:pPr>
                          <w:r w:rsidRPr="006759CC">
                            <w:rPr>
                              <w:color w:val="FFFFFF" w:themeColor="background1"/>
                              <w:sz w:val="72"/>
                            </w:rPr>
                            <w:t>WWW.BRONTOSAURUS.CZ</w:t>
                          </w:r>
                        </w:p>
                        <w:p w:rsidR="00E366FA" w:rsidRPr="00414A33" w:rsidRDefault="00E366FA" w:rsidP="00E366FA"/>
                      </w:txbxContent>
                    </wps:txbx>
                    <wps:bodyPr rot="0" spcFirstLastPara="0" vertOverflow="overflow" horzOverflow="overflow" vert="horz" wrap="square" lIns="0" tIns="1656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280C432" id="Rectangle 6" o:spid="_x0000_s1028" style="position:absolute;margin-left:0;margin-top:-91.9pt;width:481.85pt;height:54.4pt;z-index:-251645952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" fillcolor="#f07832" strokecolor="#1e7d69">
              <v:textbox inset="0,4.6mm,0,0">
                <w:txbxContent>
                  <w:p w:rsidR="00E366FA" w:rsidRPr="006759CC" w:rsidRDefault="00E366FA" w:rsidP="00E366FA">
                    <w:pPr>
                      <w:pStyle w:val="Nadpis5"/>
                      <w:rPr>
                        <w:color w:val="FFFFFF" w:themeColor="background1"/>
                        <w:sz w:val="72"/>
                      </w:rPr>
                    </w:pPr>
                    <w:r w:rsidRPr="006759CC">
                      <w:rPr>
                        <w:color w:val="FFFFFF" w:themeColor="background1"/>
                        <w:sz w:val="72"/>
                      </w:rPr>
                      <w:t>WWW.BRONTOSAURUS.CZ</w:t>
                    </w:r>
                  </w:p>
                  <w:p w:rsidR="00E366FA" w:rsidRPr="00414A33" w:rsidRDefault="00E366FA" w:rsidP="00E366FA"/>
                </w:txbxContent>
              </v:textbox>
              <w10:wrap anchorx="margin"/>
            </v:rect>
          </w:pict>
        </mc:Fallback>
      </mc:AlternateContent>
    </w:r>
    <w:r w:rsidR="00E44281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66.45pt;margin-top:-24.45pt;width:70.85pt;height:33.55pt;z-index:251675648;mso-position-horizontal-relative:text;mso-position-vertical-relative:text">
          <v:imagedata r:id="rId3" o:title="logo-msmt-cs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6552" w:rsidRDefault="00466552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4281" w:rsidRDefault="00E44281" w:rsidP="00A00FA5">
      <w:r>
        <w:separator/>
      </w:r>
    </w:p>
  </w:footnote>
  <w:footnote w:type="continuationSeparator" w:id="0">
    <w:p w:rsidR="00E44281" w:rsidRDefault="00E44281" w:rsidP="00A00F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6552" w:rsidRDefault="00466552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2093" w:rsidRDefault="002B78CE" w:rsidP="00A00FA5">
    <w:pPr>
      <w:pStyle w:val="Zhlav"/>
    </w:pPr>
    <w:r>
      <w:rPr>
        <w:lang w:val="cs-CZ" w:eastAsia="cs-CZ"/>
      </w:rPr>
      <w:drawing>
        <wp:anchor distT="0" distB="0" distL="114300" distR="114300" simplePos="0" relativeHeight="251676672" behindDoc="1" locked="0" layoutInCell="1" allowOverlap="1">
          <wp:simplePos x="0" y="0"/>
          <wp:positionH relativeFrom="column">
            <wp:posOffset>3155874</wp:posOffset>
          </wp:positionH>
          <wp:positionV relativeFrom="paragraph">
            <wp:posOffset>3864762</wp:posOffset>
          </wp:positionV>
          <wp:extent cx="4012015" cy="4012015"/>
          <wp:effectExtent l="0" t="0" r="7620" b="7620"/>
          <wp:wrapNone/>
          <wp:docPr id="1" name="Obrázek 1" descr="C:\Users\marti\AppData\Local\Microsoft\Windows\INetCache\Content.Word\bav se jako monča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:\Users\marti\AppData\Local\Microsoft\Windows\INetCache\Content.Word\bav se jako monča2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261" r="3286" b="20690"/>
                  <a:stretch/>
                </pic:blipFill>
                <pic:spPr bwMode="auto">
                  <a:xfrm>
                    <a:off x="0" y="0"/>
                    <a:ext cx="4015597" cy="4015597"/>
                  </a:xfrm>
                  <a:prstGeom prst="ellipse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val="cs-CZ" w:eastAsia="cs-CZ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margin">
                <wp:posOffset>-6776435</wp:posOffset>
              </wp:positionH>
              <wp:positionV relativeFrom="paragraph">
                <wp:posOffset>-15870527</wp:posOffset>
              </wp:positionV>
              <wp:extent cx="18373458" cy="18373458"/>
              <wp:effectExtent l="57150" t="19050" r="67310" b="86360"/>
              <wp:wrapNone/>
              <wp:docPr id="44" name="Ovál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373458" cy="18373458"/>
                      </a:xfrm>
                      <a:prstGeom prst="ellipse">
                        <a:avLst/>
                      </a:prstGeom>
                      <a:solidFill>
                        <a:srgbClr val="1E7D69"/>
                      </a:solidFill>
                      <a:ln>
                        <a:solidFill>
                          <a:srgbClr val="1E7D6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339E47A1" id="Ovál 44" o:spid="_x0000_s1026" style="position:absolute;margin-left:-533.6pt;margin-top:-1249.65pt;width:1446.75pt;height:1446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" fillcolor="#1e7d69" strokecolor="#1e7d69">
              <v:shadow on="t" color="black" opacity="22937f" origin=",.5" offset="0,.63889mm"/>
              <w10:wrap anchorx="margin"/>
            </v:oval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6552" w:rsidRDefault="00466552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displayBackgroundShape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BF0"/>
    <w:rsid w:val="000345D7"/>
    <w:rsid w:val="00046953"/>
    <w:rsid w:val="000D0C54"/>
    <w:rsid w:val="000E4990"/>
    <w:rsid w:val="00103B5E"/>
    <w:rsid w:val="00114E31"/>
    <w:rsid w:val="001174B9"/>
    <w:rsid w:val="001565D3"/>
    <w:rsid w:val="0017241A"/>
    <w:rsid w:val="001B442B"/>
    <w:rsid w:val="001C2A2C"/>
    <w:rsid w:val="001D32DE"/>
    <w:rsid w:val="0021288F"/>
    <w:rsid w:val="002523F2"/>
    <w:rsid w:val="00294C11"/>
    <w:rsid w:val="002B78CE"/>
    <w:rsid w:val="003116D6"/>
    <w:rsid w:val="00323DE3"/>
    <w:rsid w:val="003C2B29"/>
    <w:rsid w:val="00405E35"/>
    <w:rsid w:val="00414A33"/>
    <w:rsid w:val="00420BBC"/>
    <w:rsid w:val="00466552"/>
    <w:rsid w:val="004C7BF0"/>
    <w:rsid w:val="00510A74"/>
    <w:rsid w:val="00530396"/>
    <w:rsid w:val="00542D49"/>
    <w:rsid w:val="00634EB2"/>
    <w:rsid w:val="006759CC"/>
    <w:rsid w:val="00694F0B"/>
    <w:rsid w:val="00696CFE"/>
    <w:rsid w:val="006D495A"/>
    <w:rsid w:val="006E4544"/>
    <w:rsid w:val="006F40AD"/>
    <w:rsid w:val="006F62B2"/>
    <w:rsid w:val="007D17FA"/>
    <w:rsid w:val="00811989"/>
    <w:rsid w:val="00822A0B"/>
    <w:rsid w:val="008466C9"/>
    <w:rsid w:val="00906949"/>
    <w:rsid w:val="0098514B"/>
    <w:rsid w:val="009B5B59"/>
    <w:rsid w:val="00A00FA5"/>
    <w:rsid w:val="00A02ED9"/>
    <w:rsid w:val="00A07E95"/>
    <w:rsid w:val="00A97093"/>
    <w:rsid w:val="00AE3899"/>
    <w:rsid w:val="00AE7DA9"/>
    <w:rsid w:val="00B41EE9"/>
    <w:rsid w:val="00B868A8"/>
    <w:rsid w:val="00BD3B0B"/>
    <w:rsid w:val="00C01B81"/>
    <w:rsid w:val="00C11DDB"/>
    <w:rsid w:val="00C4285E"/>
    <w:rsid w:val="00C95BEE"/>
    <w:rsid w:val="00CF1F59"/>
    <w:rsid w:val="00D270F4"/>
    <w:rsid w:val="00D30DD7"/>
    <w:rsid w:val="00D536CC"/>
    <w:rsid w:val="00D6296B"/>
    <w:rsid w:val="00D654A1"/>
    <w:rsid w:val="00D6636C"/>
    <w:rsid w:val="00E05AEB"/>
    <w:rsid w:val="00E366FA"/>
    <w:rsid w:val="00E44281"/>
    <w:rsid w:val="00EA2093"/>
    <w:rsid w:val="00EC22F7"/>
    <w:rsid w:val="00EF68A0"/>
    <w:rsid w:val="00F433E2"/>
    <w:rsid w:val="00F733F5"/>
    <w:rsid w:val="00F9079B"/>
    <w:rsid w:val="00FA4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3"/>
    <o:shapelayout v:ext="edit">
      <o:idmap v:ext="edit" data="1"/>
    </o:shapelayout>
  </w:shapeDefaults>
  <w:decimalSymbol w:val="."/>
  <w:listSeparator w:val=","/>
  <w14:defaultImageDpi w14:val="300"/>
  <w15:docId w15:val="{1E504517-DCBD-487C-9865-FF512DB00C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00FA5"/>
    <w:rPr>
      <w:rFonts w:ascii="Delm Light Italic" w:hAnsi="Delm Light Italic"/>
      <w:noProof/>
      <w:color w:val="137C67"/>
      <w:sz w:val="48"/>
      <w:szCs w:val="48"/>
    </w:rPr>
  </w:style>
  <w:style w:type="paragraph" w:styleId="Nadpis1">
    <w:name w:val="heading 1"/>
    <w:basedOn w:val="Normln"/>
    <w:next w:val="Nadpis2"/>
    <w:link w:val="Nadpis1Char"/>
    <w:uiPriority w:val="9"/>
    <w:qFormat/>
    <w:rsid w:val="001565D3"/>
    <w:pPr>
      <w:outlineLvl w:val="0"/>
    </w:pPr>
    <w:rPr>
      <w:rFonts w:ascii="Delm Bold" w:hAnsi="Delm Bold"/>
      <w:caps/>
      <w:color w:val="FFFFFF" w:themeColor="background1"/>
      <w:sz w:val="140"/>
      <w:szCs w:val="140"/>
    </w:rPr>
  </w:style>
  <w:style w:type="paragraph" w:styleId="Nadpis2">
    <w:name w:val="heading 2"/>
    <w:basedOn w:val="Normln"/>
    <w:next w:val="Nadpis3"/>
    <w:link w:val="Nadpis2Char"/>
    <w:uiPriority w:val="9"/>
    <w:unhideWhenUsed/>
    <w:qFormat/>
    <w:rsid w:val="001565D3"/>
    <w:pPr>
      <w:spacing w:after="120"/>
      <w:outlineLvl w:val="1"/>
    </w:pPr>
    <w:rPr>
      <w:rFonts w:ascii="Delm Bold" w:hAnsi="Delm Bold"/>
      <w:sz w:val="96"/>
      <w:szCs w:val="9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1565D3"/>
    <w:pPr>
      <w:spacing w:after="120"/>
      <w:outlineLvl w:val="2"/>
    </w:pPr>
    <w:rPr>
      <w:rFonts w:ascii="Delm Light" w:hAnsi="Delm Light"/>
      <w:sz w:val="60"/>
      <w:szCs w:val="60"/>
    </w:rPr>
  </w:style>
  <w:style w:type="paragraph" w:styleId="Nadpis4">
    <w:name w:val="heading 4"/>
    <w:basedOn w:val="Nadpis3"/>
    <w:next w:val="Normln"/>
    <w:link w:val="Nadpis4Char"/>
    <w:uiPriority w:val="9"/>
    <w:unhideWhenUsed/>
    <w:qFormat/>
    <w:rsid w:val="00E05AEB"/>
    <w:pPr>
      <w:outlineLvl w:val="3"/>
    </w:pPr>
    <w:rPr>
      <w:rFonts w:ascii="Delm Bold" w:hAnsi="Delm Bold"/>
      <w:sz w:val="24"/>
      <w:szCs w:val="24"/>
    </w:rPr>
  </w:style>
  <w:style w:type="paragraph" w:styleId="Nadpis5">
    <w:name w:val="heading 5"/>
    <w:basedOn w:val="Nadpis3"/>
    <w:next w:val="Normln"/>
    <w:link w:val="Nadpis5Char"/>
    <w:uiPriority w:val="9"/>
    <w:unhideWhenUsed/>
    <w:qFormat/>
    <w:rsid w:val="00EF68A0"/>
    <w:pPr>
      <w:jc w:val="center"/>
      <w:outlineLvl w:val="4"/>
    </w:pPr>
    <w:rPr>
      <w:rFonts w:ascii="Delm Bold" w:hAnsi="Delm Bold"/>
      <w:sz w:val="66"/>
      <w:szCs w:val="66"/>
    </w:rPr>
  </w:style>
  <w:style w:type="paragraph" w:styleId="Nadpis6">
    <w:name w:val="heading 6"/>
    <w:basedOn w:val="Nadpis4"/>
    <w:next w:val="Normln"/>
    <w:link w:val="Nadpis6Char"/>
    <w:uiPriority w:val="9"/>
    <w:unhideWhenUsed/>
    <w:qFormat/>
    <w:rsid w:val="00EC22F7"/>
    <w:pPr>
      <w:outlineLvl w:val="5"/>
    </w:pPr>
    <w:rPr>
      <w:rFonts w:ascii="Delm Regular" w:hAnsi="Delm Regular" w:cs="Helvetica"/>
      <w:sz w:val="33"/>
      <w:szCs w:val="33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E7DA9"/>
    <w:pPr>
      <w:tabs>
        <w:tab w:val="center" w:pos="4153"/>
        <w:tab w:val="right" w:pos="830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E7DA9"/>
  </w:style>
  <w:style w:type="paragraph" w:styleId="Zpat">
    <w:name w:val="footer"/>
    <w:basedOn w:val="Normln"/>
    <w:link w:val="ZpatChar"/>
    <w:uiPriority w:val="99"/>
    <w:unhideWhenUsed/>
    <w:rsid w:val="00AE7DA9"/>
    <w:pPr>
      <w:tabs>
        <w:tab w:val="center" w:pos="4153"/>
        <w:tab w:val="right" w:pos="8306"/>
      </w:tabs>
    </w:pPr>
  </w:style>
  <w:style w:type="character" w:customStyle="1" w:styleId="ZpatChar">
    <w:name w:val="Zápatí Char"/>
    <w:basedOn w:val="Standardnpsmoodstavce"/>
    <w:link w:val="Zpat"/>
    <w:uiPriority w:val="99"/>
    <w:rsid w:val="00AE7DA9"/>
  </w:style>
  <w:style w:type="character" w:styleId="Hypertextovodkaz">
    <w:name w:val="Hyperlink"/>
    <w:basedOn w:val="Standardnpsmoodstavce"/>
    <w:uiPriority w:val="99"/>
    <w:unhideWhenUsed/>
    <w:rsid w:val="00294C11"/>
    <w:rPr>
      <w:color w:val="0000FF" w:themeColor="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1565D3"/>
    <w:rPr>
      <w:rFonts w:ascii="Delm Bold" w:hAnsi="Delm Bold"/>
      <w:caps/>
      <w:noProof/>
      <w:color w:val="FFFFFF" w:themeColor="background1"/>
      <w:sz w:val="140"/>
      <w:szCs w:val="140"/>
    </w:rPr>
  </w:style>
  <w:style w:type="character" w:customStyle="1" w:styleId="Nadpis2Char">
    <w:name w:val="Nadpis 2 Char"/>
    <w:basedOn w:val="Standardnpsmoodstavce"/>
    <w:link w:val="Nadpis2"/>
    <w:uiPriority w:val="9"/>
    <w:rsid w:val="001565D3"/>
    <w:rPr>
      <w:rFonts w:ascii="Delm Bold" w:hAnsi="Delm Bold"/>
      <w:noProof/>
      <w:color w:val="137C67"/>
      <w:sz w:val="96"/>
      <w:szCs w:val="96"/>
    </w:rPr>
  </w:style>
  <w:style w:type="character" w:customStyle="1" w:styleId="Nadpis3Char">
    <w:name w:val="Nadpis 3 Char"/>
    <w:basedOn w:val="Standardnpsmoodstavce"/>
    <w:link w:val="Nadpis3"/>
    <w:uiPriority w:val="9"/>
    <w:rsid w:val="001565D3"/>
    <w:rPr>
      <w:rFonts w:ascii="Delm Light" w:hAnsi="Delm Light"/>
      <w:noProof/>
      <w:color w:val="137C67"/>
      <w:sz w:val="60"/>
      <w:szCs w:val="6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97093"/>
    <w:rPr>
      <w:rFonts w:ascii="Lucida Grande CE" w:hAnsi="Lucida Grande CE" w:cs="Lucida Grande C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97093"/>
    <w:rPr>
      <w:rFonts w:ascii="Lucida Grande CE" w:hAnsi="Lucida Grande CE" w:cs="Lucida Grande CE"/>
      <w:noProof/>
      <w:color w:val="137C67"/>
      <w:sz w:val="18"/>
      <w:szCs w:val="18"/>
    </w:rPr>
  </w:style>
  <w:style w:type="character" w:customStyle="1" w:styleId="Nadpis4Char">
    <w:name w:val="Nadpis 4 Char"/>
    <w:basedOn w:val="Standardnpsmoodstavce"/>
    <w:link w:val="Nadpis4"/>
    <w:uiPriority w:val="9"/>
    <w:rsid w:val="00E05AEB"/>
    <w:rPr>
      <w:rFonts w:ascii="Delm Bold" w:hAnsi="Delm Bold"/>
      <w:noProof/>
      <w:color w:val="137C67"/>
    </w:rPr>
  </w:style>
  <w:style w:type="character" w:customStyle="1" w:styleId="Nadpis5Char">
    <w:name w:val="Nadpis 5 Char"/>
    <w:basedOn w:val="Standardnpsmoodstavce"/>
    <w:link w:val="Nadpis5"/>
    <w:uiPriority w:val="9"/>
    <w:rsid w:val="00EF68A0"/>
    <w:rPr>
      <w:rFonts w:ascii="Delm Bold" w:hAnsi="Delm Bold"/>
      <w:noProof/>
      <w:color w:val="137C67"/>
      <w:sz w:val="66"/>
      <w:szCs w:val="66"/>
    </w:rPr>
  </w:style>
  <w:style w:type="character" w:customStyle="1" w:styleId="Nadpis6Char">
    <w:name w:val="Nadpis 6 Char"/>
    <w:basedOn w:val="Standardnpsmoodstavce"/>
    <w:link w:val="Nadpis6"/>
    <w:uiPriority w:val="9"/>
    <w:rsid w:val="00EC22F7"/>
    <w:rPr>
      <w:rFonts w:ascii="Delm Regular" w:hAnsi="Delm Regular" w:cs="Helvetica"/>
      <w:noProof/>
      <w:color w:val="137C67"/>
      <w:sz w:val="33"/>
      <w:szCs w:val="3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&#382;ivatel\Downloads\HB_pozvanka_template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24BEAF9-D627-4167-9A0F-8817B5D815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HB_pozvanka_template(1)</Template>
  <TotalTime>608</TotalTime>
  <Pages>1</Pages>
  <Words>32</Words>
  <Characters>195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marek.dvorak.cz@gmail.com</Company>
  <LinksUpToDate>false</LinksUpToDate>
  <CharactersWithSpaces>226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</dc:creator>
  <cp:keywords/>
  <dc:description/>
  <cp:lastModifiedBy>Martin Rehuš</cp:lastModifiedBy>
  <cp:revision>6</cp:revision>
  <cp:lastPrinted>2017-03-02T13:53:00Z</cp:lastPrinted>
  <dcterms:created xsi:type="dcterms:W3CDTF">2019-02-15T09:49:00Z</dcterms:created>
  <dcterms:modified xsi:type="dcterms:W3CDTF">2019-04-24T07:25:00Z</dcterms:modified>
</cp:coreProperties>
</file>